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D37E07" w:rsidR="001A7597" w:rsidP="005C633D" w:rsidRDefault="001A7597" w14:paraId="282BC6D1" w14:textId="74DC6BC0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37E07">
        <w:rPr>
          <w:rFonts w:asciiTheme="minorHAnsi" w:hAnsiTheme="minorHAnsi" w:cstheme="minorHAnsi"/>
          <w:b/>
          <w:bCs/>
          <w:sz w:val="22"/>
          <w:szCs w:val="22"/>
          <w:u w:val="single"/>
        </w:rPr>
        <w:t>Sensory Diet Planning Worksheet: Example</w:t>
      </w:r>
    </w:p>
    <w:p w:rsidRPr="00230A7F" w:rsidR="001A7597" w:rsidP="005C633D" w:rsidRDefault="001A7597" w14:paraId="32770A55" w14:textId="7777777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189" w:type="dxa"/>
        <w:tblLook w:val="04A0" w:firstRow="1" w:lastRow="0" w:firstColumn="1" w:lastColumn="0" w:noHBand="0" w:noVBand="1"/>
      </w:tblPr>
      <w:tblGrid>
        <w:gridCol w:w="1438"/>
        <w:gridCol w:w="3032"/>
        <w:gridCol w:w="3465"/>
        <w:gridCol w:w="1254"/>
      </w:tblGrid>
      <w:tr w:rsidRPr="00230A7F" w:rsidR="001A7597" w:rsidTr="00F72B22" w14:paraId="1178E8BC" w14:textId="77777777">
        <w:trPr>
          <w:trHeight w:val="981"/>
        </w:trPr>
        <w:tc>
          <w:tcPr>
            <w:tcW w:w="1438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1BD42085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/ Time of Day</w:t>
            </w:r>
          </w:p>
        </w:tc>
        <w:tc>
          <w:tcPr>
            <w:tcW w:w="3032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33F0464A" w14:textId="51994A8E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Presentation Identified</w:t>
            </w:r>
          </w:p>
        </w:tc>
        <w:tc>
          <w:tcPr>
            <w:tcW w:w="3465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23C552A9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Sensory Activity Offered</w:t>
            </w:r>
          </w:p>
        </w:tc>
        <w:tc>
          <w:tcPr>
            <w:tcW w:w="1254" w:type="dxa"/>
            <w:shd w:val="clear" w:color="auto" w:fill="FDE9D9" w:themeFill="accent6" w:themeFillTint="33"/>
            <w:vAlign w:val="center"/>
          </w:tcPr>
          <w:p w:rsidRPr="00230A7F" w:rsidR="001A7597" w:rsidP="00D37E07" w:rsidRDefault="001A7597" w14:paraId="6400E5B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Outcome</w:t>
            </w:r>
          </w:p>
        </w:tc>
      </w:tr>
      <w:tr w:rsidRPr="00230A7F" w:rsidR="001A7597" w:rsidTr="00F72B22" w14:paraId="02F6FEAA" w14:textId="77777777">
        <w:trPr>
          <w:trHeight w:val="981"/>
        </w:trPr>
        <w:tc>
          <w:tcPr>
            <w:tcW w:w="1438" w:type="dxa"/>
          </w:tcPr>
          <w:p w:rsidRPr="00230A7F" w:rsidR="001A7597" w:rsidP="005C633D" w:rsidRDefault="001A7597" w14:paraId="66852C9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Getting up in the morning</w:t>
            </w:r>
          </w:p>
          <w:p w:rsidRPr="00230A7F" w:rsidR="001A7597" w:rsidP="005C633D" w:rsidRDefault="001A7597" w14:paraId="1E0BA05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3F126E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Bad mood / irritable / will not follow instructions</w:t>
            </w:r>
          </w:p>
          <w:p w:rsidRPr="00230A7F" w:rsidR="001A7597" w:rsidP="005C633D" w:rsidRDefault="001A7597" w14:paraId="411FBF7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7A0048F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Low arousal environment</w:t>
            </w:r>
          </w:p>
          <w:p w:rsidRPr="00230A7F" w:rsidR="001A7597" w:rsidP="005C633D" w:rsidRDefault="001A7597" w14:paraId="77FBE95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Visual timetables</w:t>
            </w:r>
          </w:p>
          <w:p w:rsidRPr="00230A7F" w:rsidR="001A7597" w:rsidP="005C633D" w:rsidRDefault="001A7597" w14:paraId="1632D49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3713858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1A2DD544" w14:textId="77777777">
        <w:trPr>
          <w:trHeight w:val="1171"/>
        </w:trPr>
        <w:tc>
          <w:tcPr>
            <w:tcW w:w="1438" w:type="dxa"/>
          </w:tcPr>
          <w:p w:rsidRPr="00230A7F" w:rsidR="001A7597" w:rsidP="00EF1C66" w:rsidRDefault="001A7597" w14:paraId="58947914" w14:textId="080A78A1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Going</w:t>
            </w:r>
            <w:r w:rsidR="00EF1C6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to School</w:t>
            </w:r>
          </w:p>
          <w:p w:rsidRPr="00230A7F" w:rsidR="001A7597" w:rsidP="005C633D" w:rsidRDefault="001A7597" w14:paraId="52F5CC6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3AAEAD7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 xml:space="preserve">Anxiety / upset / overwhelmed </w:t>
            </w:r>
          </w:p>
          <w:p w:rsidRPr="00230A7F" w:rsidR="001A7597" w:rsidP="005C633D" w:rsidRDefault="001A7597" w14:paraId="5A4143E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14D621E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Heavy push / pull work</w:t>
            </w:r>
          </w:p>
          <w:p w:rsidRPr="00230A7F" w:rsidR="001A7597" w:rsidP="005C633D" w:rsidRDefault="001A7597" w14:paraId="75DF448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1153DB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Visual schedule / timer</w:t>
            </w:r>
          </w:p>
          <w:p w:rsidRPr="00230A7F" w:rsidR="001A7597" w:rsidP="005C633D" w:rsidRDefault="001A7597" w14:paraId="3EB4108D" w14:textId="4B050FA2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Belongings organised night before</w:t>
            </w:r>
          </w:p>
        </w:tc>
        <w:tc>
          <w:tcPr>
            <w:tcW w:w="1254" w:type="dxa"/>
          </w:tcPr>
          <w:p w:rsidRPr="00230A7F" w:rsidR="001A7597" w:rsidP="005C633D" w:rsidRDefault="001A7597" w14:paraId="1CEBB93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4232A880" w14:textId="77777777">
        <w:trPr>
          <w:trHeight w:val="935"/>
        </w:trPr>
        <w:tc>
          <w:tcPr>
            <w:tcW w:w="1438" w:type="dxa"/>
          </w:tcPr>
          <w:p w:rsidRPr="00230A7F" w:rsidR="001A7597" w:rsidP="005C633D" w:rsidRDefault="001A7597" w14:paraId="6B5B5A7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Focussing in classroom</w:t>
            </w:r>
          </w:p>
          <w:p w:rsidRPr="00230A7F" w:rsidR="001A7597" w:rsidP="005C633D" w:rsidRDefault="001A7597" w14:paraId="2AAA22A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5C004D16" w14:textId="09613B8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Distractable/struggling to focus or sit still</w:t>
            </w:r>
          </w:p>
          <w:p w:rsidRPr="00230A7F" w:rsidR="001A7597" w:rsidP="005C633D" w:rsidRDefault="001A7597" w14:paraId="129A3E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42690B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Use of a wobble cushion</w:t>
            </w:r>
          </w:p>
          <w:p w:rsidRPr="00230A7F" w:rsidR="001A7597" w:rsidP="005C633D" w:rsidRDefault="001A7597" w14:paraId="52F7A26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011F0459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Movement Breaks</w:t>
            </w:r>
          </w:p>
          <w:p w:rsidRPr="00230A7F" w:rsidR="001A7597" w:rsidP="005C633D" w:rsidRDefault="001A7597" w14:paraId="1DF6682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1106854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EB5D54" w:rsidTr="00F72B22" w14:paraId="6BC068E8" w14:textId="77777777">
        <w:trPr>
          <w:trHeight w:val="935"/>
        </w:trPr>
        <w:tc>
          <w:tcPr>
            <w:tcW w:w="1438" w:type="dxa"/>
          </w:tcPr>
          <w:p w:rsidRPr="00230A7F" w:rsidR="00EB5D54" w:rsidP="00EB5D54" w:rsidRDefault="00EB5D54" w14:paraId="4DF30AD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Focussing in classroom</w:t>
            </w:r>
          </w:p>
          <w:p w:rsidRPr="00230A7F" w:rsidR="00EB5D54" w:rsidP="005C633D" w:rsidRDefault="00EB5D54" w14:paraId="77355BB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EB5D54" w:rsidP="005C633D" w:rsidRDefault="00EB5D54" w14:paraId="550D3940" w14:textId="7915BA4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Engaged / calm / alert and responsive to learning</w:t>
            </w:r>
          </w:p>
        </w:tc>
        <w:tc>
          <w:tcPr>
            <w:tcW w:w="3465" w:type="dxa"/>
          </w:tcPr>
          <w:p w:rsidRPr="00230A7F" w:rsidR="00EB5D54" w:rsidP="005C633D" w:rsidRDefault="00C94969" w14:paraId="775A3320" w14:textId="5F33C49F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Why? Was the setting calm? Has the child got input from another source already? What helped and why?</w:t>
            </w:r>
          </w:p>
        </w:tc>
        <w:tc>
          <w:tcPr>
            <w:tcW w:w="1254" w:type="dxa"/>
          </w:tcPr>
          <w:p w:rsidRPr="00230A7F" w:rsidR="00EB5D54" w:rsidP="005C633D" w:rsidRDefault="00EB5D54" w14:paraId="5A683B8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4784BC28" w14:textId="77777777">
        <w:trPr>
          <w:trHeight w:val="981"/>
        </w:trPr>
        <w:tc>
          <w:tcPr>
            <w:tcW w:w="1438" w:type="dxa"/>
          </w:tcPr>
          <w:p w:rsidRPr="00230A7F" w:rsidR="001A7597" w:rsidP="005C633D" w:rsidRDefault="001A7597" w14:paraId="2C771A3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School End &amp; Home Time</w:t>
            </w:r>
          </w:p>
          <w:p w:rsidRPr="00230A7F" w:rsidR="001A7597" w:rsidP="005C633D" w:rsidRDefault="001A7597" w14:paraId="7034AA4E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2F7670BE" w14:textId="4BC50370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Overstimulated/upset/ exhausted</w:t>
            </w:r>
          </w:p>
        </w:tc>
        <w:tc>
          <w:tcPr>
            <w:tcW w:w="3465" w:type="dxa"/>
          </w:tcPr>
          <w:p w:rsidRPr="00230A7F" w:rsidR="001A7597" w:rsidP="005C633D" w:rsidRDefault="001A7597" w14:paraId="6DCFECF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Time in sensory space</w:t>
            </w:r>
          </w:p>
          <w:p w:rsidRPr="00230A7F" w:rsidR="001A7597" w:rsidP="005C633D" w:rsidRDefault="001A7597" w14:paraId="5CC34FB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Fidget items</w:t>
            </w:r>
          </w:p>
          <w:p w:rsidRPr="00230A7F" w:rsidR="001A7597" w:rsidP="005C633D" w:rsidRDefault="001A7597" w14:paraId="4BD62D7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Push / pull activity</w:t>
            </w:r>
          </w:p>
        </w:tc>
        <w:tc>
          <w:tcPr>
            <w:tcW w:w="1254" w:type="dxa"/>
          </w:tcPr>
          <w:p w:rsidRPr="00230A7F" w:rsidR="001A7597" w:rsidP="005C633D" w:rsidRDefault="001A7597" w14:paraId="729B367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06B2566F" w14:textId="77777777">
        <w:trPr>
          <w:trHeight w:val="710"/>
        </w:trPr>
        <w:tc>
          <w:tcPr>
            <w:tcW w:w="1438" w:type="dxa"/>
          </w:tcPr>
          <w:p w:rsidRPr="00230A7F" w:rsidR="001A7597" w:rsidP="005C633D" w:rsidRDefault="001A7597" w14:paraId="4A33376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Meal times</w:t>
            </w:r>
          </w:p>
          <w:p w:rsidRPr="00230A7F" w:rsidR="001A7597" w:rsidP="005C633D" w:rsidRDefault="001A7597" w14:paraId="29E141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41944EB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Cannot sit still</w:t>
            </w:r>
          </w:p>
        </w:tc>
        <w:tc>
          <w:tcPr>
            <w:tcW w:w="3465" w:type="dxa"/>
          </w:tcPr>
          <w:p w:rsidRPr="00230A7F" w:rsidR="001A7597" w:rsidP="005C633D" w:rsidRDefault="001A7597" w14:paraId="719BBCF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Opportunities for movement before</w:t>
            </w:r>
          </w:p>
          <w:p w:rsidRPr="00230A7F" w:rsidR="001A7597" w:rsidP="005C633D" w:rsidRDefault="001A7597" w14:paraId="7EACE8F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Use of a wobble cushion</w:t>
            </w:r>
          </w:p>
          <w:p w:rsidRPr="00230A7F" w:rsidR="001A7597" w:rsidP="005C633D" w:rsidRDefault="001A7597" w14:paraId="4A72C74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54" w:type="dxa"/>
          </w:tcPr>
          <w:p w:rsidRPr="00230A7F" w:rsidR="001A7597" w:rsidP="005C633D" w:rsidRDefault="001A7597" w14:paraId="30534CB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3183877A" w14:textId="77777777">
        <w:trPr>
          <w:trHeight w:val="1174"/>
        </w:trPr>
        <w:tc>
          <w:tcPr>
            <w:tcW w:w="1438" w:type="dxa"/>
          </w:tcPr>
          <w:p w:rsidRPr="00230A7F" w:rsidR="001A7597" w:rsidP="005C633D" w:rsidRDefault="001A7597" w14:paraId="02AA86EB" w14:textId="7234BD9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Bath/ Shower</w:t>
            </w:r>
          </w:p>
          <w:p w:rsidRPr="00230A7F" w:rsidR="001A7597" w:rsidP="005C633D" w:rsidRDefault="001A7597" w14:paraId="6306876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0C84CCA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Struggles with noise / lighting in bathroom</w:t>
            </w:r>
          </w:p>
        </w:tc>
        <w:tc>
          <w:tcPr>
            <w:tcW w:w="3465" w:type="dxa"/>
          </w:tcPr>
          <w:p w:rsidRPr="00230A7F" w:rsidR="001A7597" w:rsidP="005C633D" w:rsidRDefault="001A7597" w14:paraId="5DAB7AB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Softer lighting</w:t>
            </w:r>
          </w:p>
          <w:p w:rsidRPr="00230A7F" w:rsidR="001A7597" w:rsidP="005C633D" w:rsidRDefault="001A7597" w14:paraId="169038E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Bath run before coming up to bed</w:t>
            </w:r>
          </w:p>
          <w:p w:rsidRPr="00230A7F" w:rsidR="001A7597" w:rsidP="005C633D" w:rsidRDefault="001A7597" w14:paraId="6EA61AF2" w14:textId="2228653E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 xml:space="preserve">Extra blankets / towels in bathroom to reduce </w:t>
            </w:r>
            <w:r w:rsidRPr="00230A7F" w:rsidR="00F72B22">
              <w:rPr>
                <w:rFonts w:asciiTheme="minorHAnsi" w:hAnsiTheme="minorHAnsi" w:cstheme="minorHAnsi"/>
                <w:sz w:val="22"/>
                <w:szCs w:val="22"/>
              </w:rPr>
              <w:t>Noise</w:t>
            </w:r>
          </w:p>
        </w:tc>
        <w:tc>
          <w:tcPr>
            <w:tcW w:w="1254" w:type="dxa"/>
          </w:tcPr>
          <w:p w:rsidRPr="00230A7F" w:rsidR="001A7597" w:rsidP="005C633D" w:rsidRDefault="001A7597" w14:paraId="7564A7B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F72B22" w14:paraId="522A41C0" w14:textId="77777777">
        <w:trPr>
          <w:trHeight w:val="1971"/>
        </w:trPr>
        <w:tc>
          <w:tcPr>
            <w:tcW w:w="1438" w:type="dxa"/>
          </w:tcPr>
          <w:p w:rsidRPr="00230A7F" w:rsidR="001A7597" w:rsidP="005C633D" w:rsidRDefault="001A7597" w14:paraId="1DF1255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Bedtime</w:t>
            </w:r>
          </w:p>
          <w:p w:rsidRPr="00230A7F" w:rsidR="001A7597" w:rsidP="005C633D" w:rsidRDefault="001A7597" w14:paraId="47335D0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32" w:type="dxa"/>
          </w:tcPr>
          <w:p w:rsidRPr="00230A7F" w:rsidR="001A7597" w:rsidP="005C633D" w:rsidRDefault="001A7597" w14:paraId="188442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Cannot fall asleep / seeking lots of movement before bed</w:t>
            </w:r>
          </w:p>
          <w:p w:rsidRPr="00230A7F" w:rsidR="001A7597" w:rsidP="005C633D" w:rsidRDefault="001A7597" w14:paraId="24F59051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65" w:type="dxa"/>
          </w:tcPr>
          <w:p w:rsidRPr="00230A7F" w:rsidR="001A7597" w:rsidP="005C633D" w:rsidRDefault="001A7597" w14:paraId="7BAE2DC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Low arousal environment / soft lighting</w:t>
            </w:r>
          </w:p>
          <w:p w:rsidRPr="00230A7F" w:rsidR="001A7597" w:rsidP="005C633D" w:rsidRDefault="001A7597" w14:paraId="2EF0B15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White noise</w:t>
            </w:r>
          </w:p>
          <w:p w:rsidRPr="00230A7F" w:rsidR="001A7597" w:rsidP="005C633D" w:rsidRDefault="001A7597" w14:paraId="61E33C04" w14:textId="3BE3FCA8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sz w:val="22"/>
                <w:szCs w:val="22"/>
              </w:rPr>
              <w:t>Reading / listening to music</w:t>
            </w:r>
          </w:p>
        </w:tc>
        <w:tc>
          <w:tcPr>
            <w:tcW w:w="1254" w:type="dxa"/>
          </w:tcPr>
          <w:p w:rsidRPr="00230A7F" w:rsidR="001A7597" w:rsidP="005C633D" w:rsidRDefault="001A7597" w14:paraId="658248A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Pr="00230A7F" w:rsidR="001A7597" w:rsidP="005C633D" w:rsidRDefault="001A7597" w14:paraId="3A295218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Pr="00230A7F" w:rsidR="001A7597" w:rsidP="005C633D" w:rsidRDefault="001A7597" w14:paraId="67544CBE" w14:textId="7F872BA1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455E5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Sensory Diet Planning Worksheet</w:t>
      </w:r>
      <w:r w:rsidRPr="00230A7F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</w:p>
    <w:p w:rsidRPr="00230A7F" w:rsidR="001A7597" w:rsidP="005C633D" w:rsidRDefault="001A7597" w14:paraId="2810F9E1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413"/>
        <w:gridCol w:w="2977"/>
        <w:gridCol w:w="3543"/>
        <w:gridCol w:w="1335"/>
      </w:tblGrid>
      <w:tr w:rsidRPr="00230A7F" w:rsidR="001A7597" w:rsidTr="008C38BC" w14:paraId="6E61CEFF" w14:textId="77777777">
        <w:trPr>
          <w:trHeight w:val="951"/>
        </w:trPr>
        <w:tc>
          <w:tcPr>
            <w:tcW w:w="1413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2E4EF2F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Activity / Time of Day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25CB0F53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Presentation / Challenge Identified</w:t>
            </w:r>
          </w:p>
        </w:tc>
        <w:tc>
          <w:tcPr>
            <w:tcW w:w="3543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7A179BB8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Sensory Activity Offered</w:t>
            </w:r>
          </w:p>
        </w:tc>
        <w:tc>
          <w:tcPr>
            <w:tcW w:w="1335" w:type="dxa"/>
            <w:shd w:val="clear" w:color="auto" w:fill="FDE9D9" w:themeFill="accent6" w:themeFillTint="33"/>
            <w:vAlign w:val="center"/>
          </w:tcPr>
          <w:p w:rsidRPr="00230A7F" w:rsidR="001A7597" w:rsidP="002455E5" w:rsidRDefault="001A7597" w14:paraId="76BDE75D" w14:textId="7777777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0A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Outcome</w:t>
            </w:r>
          </w:p>
        </w:tc>
      </w:tr>
      <w:tr w:rsidRPr="00230A7F" w:rsidR="001A7597" w:rsidTr="008C38BC" w14:paraId="49BED3C5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94F025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2719F7F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2A4A53D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080014F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8C38BC" w14:paraId="1B9F03AA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8CEFC8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77BA31F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3D1C8F2D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BAD8A4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1A7597" w:rsidTr="008C38BC" w14:paraId="1BD67DF4" w14:textId="77777777">
        <w:trPr>
          <w:trHeight w:val="1220"/>
        </w:trPr>
        <w:tc>
          <w:tcPr>
            <w:tcW w:w="1413" w:type="dxa"/>
          </w:tcPr>
          <w:p w:rsidRPr="00230A7F" w:rsidR="001A7597" w:rsidP="005C633D" w:rsidRDefault="001A7597" w14:paraId="3E5C4EE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1A7597" w:rsidP="005C633D" w:rsidRDefault="001A7597" w14:paraId="764AB11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1A7597" w:rsidP="005C633D" w:rsidRDefault="001A7597" w14:paraId="2A79287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1A7597" w:rsidP="005C633D" w:rsidRDefault="001A7597" w14:paraId="0511EDA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351FC3" w:rsidTr="008C38BC" w14:paraId="52DEFBF9" w14:textId="77777777">
        <w:trPr>
          <w:trHeight w:val="1220"/>
        </w:trPr>
        <w:tc>
          <w:tcPr>
            <w:tcW w:w="1413" w:type="dxa"/>
          </w:tcPr>
          <w:p w:rsidRPr="00230A7F" w:rsidR="00351FC3" w:rsidP="005C633D" w:rsidRDefault="00351FC3" w14:paraId="2DFD85C8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351FC3" w:rsidP="005C633D" w:rsidRDefault="00351FC3" w14:paraId="72020E7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351FC3" w:rsidP="005C633D" w:rsidRDefault="00351FC3" w14:paraId="53F0D52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351FC3" w:rsidP="005C633D" w:rsidRDefault="00351FC3" w14:paraId="592DF363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351FC3" w:rsidTr="008C38BC" w14:paraId="452223F0" w14:textId="77777777">
        <w:trPr>
          <w:trHeight w:val="1220"/>
        </w:trPr>
        <w:tc>
          <w:tcPr>
            <w:tcW w:w="1413" w:type="dxa"/>
          </w:tcPr>
          <w:p w:rsidRPr="00230A7F" w:rsidR="00351FC3" w:rsidP="005C633D" w:rsidRDefault="00351FC3" w14:paraId="6499C242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351FC3" w:rsidP="005C633D" w:rsidRDefault="00351FC3" w14:paraId="79BE4D04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351FC3" w:rsidP="005C633D" w:rsidRDefault="00351FC3" w14:paraId="149D9A0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351FC3" w:rsidP="005C633D" w:rsidRDefault="00351FC3" w14:paraId="7D29BC1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793FCC" w:rsidTr="008C38BC" w14:paraId="740434AC" w14:textId="77777777">
        <w:trPr>
          <w:trHeight w:val="1220"/>
        </w:trPr>
        <w:tc>
          <w:tcPr>
            <w:tcW w:w="1413" w:type="dxa"/>
          </w:tcPr>
          <w:p w:rsidRPr="00230A7F" w:rsidR="00793FCC" w:rsidP="005C633D" w:rsidRDefault="00793FCC" w14:paraId="7DBCF10C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793FCC" w:rsidP="005C633D" w:rsidRDefault="00793FCC" w14:paraId="5478536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793FCC" w:rsidP="005C633D" w:rsidRDefault="00793FCC" w14:paraId="272505AA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793FCC" w:rsidP="005C633D" w:rsidRDefault="00793FCC" w14:paraId="525723C6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230A7F" w:rsidR="00793FCC" w:rsidTr="008C38BC" w14:paraId="5AE10F5F" w14:textId="77777777">
        <w:trPr>
          <w:trHeight w:val="1220"/>
        </w:trPr>
        <w:tc>
          <w:tcPr>
            <w:tcW w:w="1413" w:type="dxa"/>
          </w:tcPr>
          <w:p w:rsidRPr="00230A7F" w:rsidR="00793FCC" w:rsidP="005C633D" w:rsidRDefault="00793FCC" w14:paraId="304349E5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</w:tcPr>
          <w:p w:rsidRPr="00230A7F" w:rsidR="00793FCC" w:rsidP="005C633D" w:rsidRDefault="00793FCC" w14:paraId="2076A58B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:rsidRPr="00230A7F" w:rsidR="00793FCC" w:rsidP="005C633D" w:rsidRDefault="00793FCC" w14:paraId="02B986B0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335" w:type="dxa"/>
          </w:tcPr>
          <w:p w:rsidRPr="00230A7F" w:rsidR="00793FCC" w:rsidP="005C633D" w:rsidRDefault="00793FCC" w14:paraId="2270C277" w14:textId="77777777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:rsidRPr="00230A7F" w:rsidR="001A7597" w:rsidP="005C633D" w:rsidRDefault="001A7597" w14:paraId="2420B4C1" w14:textId="7777777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102AD" w:rsidP="00351FC3" w:rsidRDefault="001102AD" w14:paraId="63842AAE" w14:textId="7F412852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p w:rsidRPr="00230A7F" w:rsidR="00882263" w:rsidP="00351FC3" w:rsidRDefault="00882263" w14:paraId="766C749D" w14:textId="77777777">
      <w:pPr>
        <w:spacing w:line="276" w:lineRule="auto"/>
        <w:jc w:val="both"/>
        <w:rPr>
          <w:rFonts w:eastAsia="Calibri" w:asciiTheme="minorHAnsi" w:hAnsiTheme="minorHAnsi" w:cstheme="minorHAnsi"/>
          <w:sz w:val="22"/>
          <w:szCs w:val="22"/>
        </w:rPr>
      </w:pPr>
    </w:p>
    <w:sectPr w:rsidRPr="00230A7F" w:rsidR="00882263" w:rsidSect="00A4136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3092" w:right="1418" w:bottom="1418" w:left="1418" w:header="709" w:footer="195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E178D5" w14:textId="77777777" w:rsidR="0040353F" w:rsidRDefault="0040353F">
      <w:r>
        <w:separator/>
      </w:r>
    </w:p>
  </w:endnote>
  <w:endnote w:type="continuationSeparator" w:id="0">
    <w:p w14:paraId="2E2411D4" w14:textId="77777777" w:rsidR="0040353F" w:rsidRDefault="0040353F">
      <w:r>
        <w:continuationSeparator/>
      </w:r>
    </w:p>
  </w:endnote>
  <w:endnote w:type="continuationNotice" w:id="1">
    <w:p w14:paraId="2142BE6D" w14:textId="77777777" w:rsidR="0040353F" w:rsidRDefault="004035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antGardeITCbyBT-Demi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Roman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-Heavy">
    <w:altName w:val="Calibri"/>
    <w:charset w:val="00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</w:rPr>
      <w:id w:val="63669769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EC7A64" w14:textId="2186928C" w:rsidR="00EB289B" w:rsidRPr="00C83B2D" w:rsidRDefault="007B6000" w:rsidP="00153024">
            <w:pPr>
              <w:pStyle w:val="Foo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>
              <w:rPr>
                <w:rFonts w:asciiTheme="minorHAnsi" w:hAnsiTheme="minorHAnsi" w:cstheme="minorHAnsi"/>
                <w:sz w:val="16"/>
                <w:szCs w:val="16"/>
              </w:rPr>
              <w:tab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Page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PAGE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t xml:space="preserve"> of 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begin"/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instrText xml:space="preserve"> NUMPAGES  </w:instrTex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="00EB289B" w:rsidRPr="00153024">
              <w:rPr>
                <w:rFonts w:asciiTheme="minorHAnsi" w:hAnsiTheme="minorHAnsi" w:cstheme="minorHAnsi"/>
                <w:noProof/>
                <w:sz w:val="16"/>
                <w:szCs w:val="16"/>
              </w:rPr>
              <w:t>2</w:t>
            </w:r>
            <w:r w:rsidR="00EB289B" w:rsidRPr="00153024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</w:sdtContent>
      </w:sdt>
    </w:sdtContent>
  </w:sdt>
  <w:p w14:paraId="6BE04975" w14:textId="77777777" w:rsidR="00EB289B" w:rsidRDefault="00EB28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AC72F" w14:textId="77777777" w:rsidR="00EB289B" w:rsidRDefault="00EB28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5FBFCE" wp14:editId="564E1920">
              <wp:simplePos x="0" y="0"/>
              <wp:positionH relativeFrom="column">
                <wp:posOffset>-506730</wp:posOffset>
              </wp:positionH>
              <wp:positionV relativeFrom="page">
                <wp:posOffset>10172065</wp:posOffset>
              </wp:positionV>
              <wp:extent cx="2655570" cy="390525"/>
              <wp:effectExtent l="0" t="0" r="11430" b="3175"/>
              <wp:wrapTight wrapText="bothSides">
                <wp:wrapPolygon edited="0">
                  <wp:start x="0" y="0"/>
                  <wp:lineTo x="0" y="21073"/>
                  <wp:lineTo x="21590" y="21073"/>
                  <wp:lineTo x="21590" y="0"/>
                  <wp:lineTo x="0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557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4DDE37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Rehabilitation for Independence Ltd (7675397)</w:t>
                          </w:r>
                        </w:p>
                        <w:p w14:paraId="72529F3F" w14:textId="7777777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Compan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y: 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Support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for Independence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(North West)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Ltd (</w:t>
                          </w:r>
                          <w:r w:rsidRPr="0048594B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11364669</w:t>
                          </w:r>
                          <w:r w:rsidRPr="007B309E"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;</w:t>
                          </w:r>
                        </w:p>
                        <w:p w14:paraId="66B427B9" w14:textId="27C059E7" w:rsidR="00EB289B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  <w:r w:rsidRPr="007B309E"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Registered Offic</w:t>
                          </w:r>
                          <w:r>
                            <w:rPr>
                              <w:rFonts w:ascii="Arial" w:hAnsi="Arial" w:cs="Arial"/>
                              <w:b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>e:</w:t>
                          </w:r>
                          <w:r>
                            <w:rPr>
                              <w:rFonts w:ascii="Arial" w:hAnsi="Arial" w:cs="Arial"/>
                              <w:color w:val="61721C"/>
                              <w:spacing w:val="-4"/>
                              <w:sz w:val="12"/>
                              <w:szCs w:val="12"/>
                            </w:rPr>
                            <w:t xml:space="preserve"> 1 The Pavilions, Bridge Hall Drive, Bury, BL9 7NX;</w:t>
                          </w:r>
                        </w:p>
                        <w:p w14:paraId="2864DD85" w14:textId="77777777" w:rsidR="00EB289B" w:rsidRPr="004379FD" w:rsidRDefault="00EB289B" w:rsidP="00620041">
                          <w:pPr>
                            <w:pStyle w:val="BasicParagraph"/>
                            <w:rPr>
                              <w:rFonts w:ascii="Arial" w:hAnsi="Arial" w:cs="Arial"/>
                              <w:i/>
                              <w:iCs/>
                              <w:color w:val="974A7A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  <w:p w14:paraId="4092EDB7" w14:textId="77777777" w:rsidR="00EB289B" w:rsidRPr="00876375" w:rsidRDefault="00EB289B" w:rsidP="00620041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5FB65A5F" w14:textId="77777777" w:rsidR="00EB289B" w:rsidRPr="00876375" w:rsidRDefault="00EB289B" w:rsidP="00620041">
                          <w:pPr>
                            <w:pStyle w:val="BasicParagraph"/>
                            <w:rPr>
                              <w:rFonts w:ascii="Arial" w:hAnsi="Arial" w:cs="Avenir-Light"/>
                              <w:color w:val="61721C"/>
                              <w:spacing w:val="-4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5FBFC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39.9pt;margin-top:800.95pt;width:209.1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" filled="f" stroked="f">
              <v:textbox inset="0,0,0,0">
                <w:txbxContent>
                  <w:p w14:paraId="1C4DDE37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Rehabilitation for Independence Ltd (7675397)</w:t>
                    </w:r>
                  </w:p>
                  <w:p w14:paraId="72529F3F" w14:textId="7777777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Compan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 xml:space="preserve">y: 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Support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for Independence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(North West)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Ltd (</w:t>
                    </w:r>
                    <w:r w:rsidRPr="0048594B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11364669</w:t>
                    </w:r>
                    <w:r w:rsidRPr="007B309E"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)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>;</w:t>
                    </w:r>
                  </w:p>
                  <w:p w14:paraId="66B427B9" w14:textId="27C059E7" w:rsidR="00EB289B" w:rsidRDefault="00EB289B" w:rsidP="00620041">
                    <w:pPr>
                      <w:pStyle w:val="BasicParagraph"/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</w:pPr>
                    <w:r w:rsidRPr="007B309E"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Registered Offic</w:t>
                    </w:r>
                    <w:r>
                      <w:rPr>
                        <w:rFonts w:ascii="Arial" w:hAnsi="Arial" w:cs="Arial"/>
                        <w:b/>
                        <w:color w:val="61721C"/>
                        <w:spacing w:val="-4"/>
                        <w:sz w:val="12"/>
                        <w:szCs w:val="12"/>
                      </w:rPr>
                      <w:t>e:</w:t>
                    </w:r>
                    <w:r>
                      <w:rPr>
                        <w:rFonts w:ascii="Arial" w:hAnsi="Arial" w:cs="Arial"/>
                        <w:color w:val="61721C"/>
                        <w:spacing w:val="-4"/>
                        <w:sz w:val="12"/>
                        <w:szCs w:val="12"/>
                      </w:rPr>
                      <w:t xml:space="preserve"> 1 The Pavilions, Bridge Hall Drive, Bury, BL9 7NX;</w:t>
                    </w:r>
                  </w:p>
                  <w:p w14:paraId="2864DD85" w14:textId="77777777" w:rsidR="00EB289B" w:rsidRPr="004379FD" w:rsidRDefault="00EB289B" w:rsidP="00620041">
                    <w:pPr>
                      <w:pStyle w:val="BasicParagraph"/>
                      <w:rPr>
                        <w:rFonts w:ascii="Arial" w:hAnsi="Arial" w:cs="Arial"/>
                        <w:i/>
                        <w:iCs/>
                        <w:color w:val="974A7A"/>
                        <w:spacing w:val="-4"/>
                        <w:sz w:val="12"/>
                        <w:szCs w:val="12"/>
                      </w:rPr>
                    </w:pPr>
                  </w:p>
                  <w:p w14:paraId="4092EDB7" w14:textId="77777777" w:rsidR="00EB289B" w:rsidRPr="00876375" w:rsidRDefault="00EB289B" w:rsidP="00620041">
                    <w:pPr>
                      <w:rPr>
                        <w:rFonts w:ascii="Arial" w:hAnsi="Arial"/>
                      </w:rPr>
                    </w:pPr>
                  </w:p>
                  <w:p w14:paraId="5FB65A5F" w14:textId="77777777" w:rsidR="00EB289B" w:rsidRPr="00876375" w:rsidRDefault="00EB289B" w:rsidP="00620041">
                    <w:pPr>
                      <w:pStyle w:val="BasicParagraph"/>
                      <w:rPr>
                        <w:rFonts w:ascii="Arial" w:hAnsi="Arial" w:cs="Avenir-Light"/>
                        <w:color w:val="61721C"/>
                        <w:spacing w:val="-4"/>
                        <w:sz w:val="12"/>
                        <w:szCs w:val="12"/>
                      </w:rPr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D26D1EC" wp14:editId="254FF06D">
              <wp:simplePos x="0" y="0"/>
              <wp:positionH relativeFrom="column">
                <wp:posOffset>4347845</wp:posOffset>
              </wp:positionH>
              <wp:positionV relativeFrom="page">
                <wp:posOffset>10001249</wp:posOffset>
              </wp:positionV>
              <wp:extent cx="2422525" cy="466725"/>
              <wp:effectExtent l="0" t="0" r="15875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252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BA178" w14:textId="1026B532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Telephone: 0161 762 9876 </w:t>
                          </w:r>
                        </w:p>
                        <w:p w14:paraId="3E1E7AE5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Email: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admin@rehabforindependence.co.uk</w:t>
                          </w:r>
                        </w:p>
                        <w:p w14:paraId="325D7829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enir-Light"/>
                              <w:color w:val="auto"/>
                              <w:sz w:val="16"/>
                              <w:szCs w:val="16"/>
                            </w:rPr>
                            <w:t xml:space="preserve">Web: </w:t>
                          </w:r>
                          <w:r w:rsidRPr="00437EEF">
                            <w:rPr>
                              <w:rFonts w:ascii="Arial" w:hAnsi="Arial" w:cs="Avenir-Heavy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www.rehabforindependence.co.uk</w:t>
                          </w:r>
                        </w:p>
                        <w:p w14:paraId="46D795FC" w14:textId="77777777" w:rsidR="00EB289B" w:rsidRPr="00876375" w:rsidRDefault="00EB289B" w:rsidP="00163CF6">
                          <w:pPr>
                            <w:rPr>
                              <w:rFonts w:ascii="Arial" w:hAnsi="Arial"/>
                              <w:color w:val="974A7A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26D1EC" id="Text Box 4" o:spid="_x0000_s1028" type="#_x0000_t202" style="position:absolute;margin-left:342.35pt;margin-top:787.5pt;width:190.75pt;height:36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" filled="f" stroked="f">
              <v:textbox inset="0,0,0,0">
                <w:txbxContent>
                  <w:p w14:paraId="6A6BA178" w14:textId="1026B532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Telephone: 0161 762 9876 </w:t>
                    </w:r>
                  </w:p>
                  <w:p w14:paraId="3E1E7AE5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Email: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admin@rehabforindependence.co.uk</w:t>
                    </w:r>
                  </w:p>
                  <w:p w14:paraId="325D7829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enir-Light"/>
                        <w:color w:val="auto"/>
                        <w:sz w:val="16"/>
                        <w:szCs w:val="16"/>
                      </w:rPr>
                      <w:t xml:space="preserve">Web: </w:t>
                    </w:r>
                    <w:r w:rsidRPr="00437EEF">
                      <w:rPr>
                        <w:rFonts w:ascii="Arial" w:hAnsi="Arial" w:cs="Avenir-Heavy"/>
                        <w:color w:val="auto"/>
                        <w:spacing w:val="-5"/>
                        <w:sz w:val="16"/>
                        <w:szCs w:val="16"/>
                      </w:rPr>
                      <w:t>www.rehabforindependence.co.uk</w:t>
                    </w:r>
                  </w:p>
                  <w:p w14:paraId="46D795FC" w14:textId="77777777" w:rsidR="00EB289B" w:rsidRPr="00876375" w:rsidRDefault="00EB289B" w:rsidP="00163CF6">
                    <w:pPr>
                      <w:rPr>
                        <w:rFonts w:ascii="Arial" w:hAnsi="Arial"/>
                        <w:color w:val="974A7A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EC016" w14:textId="77777777" w:rsidR="0040353F" w:rsidRDefault="0040353F">
      <w:r>
        <w:separator/>
      </w:r>
    </w:p>
  </w:footnote>
  <w:footnote w:type="continuationSeparator" w:id="0">
    <w:p w14:paraId="02EC250F" w14:textId="77777777" w:rsidR="0040353F" w:rsidRDefault="0040353F">
      <w:r>
        <w:continuationSeparator/>
      </w:r>
    </w:p>
  </w:footnote>
  <w:footnote w:type="continuationNotice" w:id="1">
    <w:p w14:paraId="64E5710A" w14:textId="77777777" w:rsidR="0040353F" w:rsidRDefault="004035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62D5C" w14:textId="461A77A2" w:rsidR="00EB289B" w:rsidRDefault="0037718D">
    <w:pPr>
      <w:pStyle w:val="Header"/>
    </w:pPr>
    <w:r>
      <w:rPr>
        <w:noProof/>
      </w:rPr>
      <w:pict w14:anchorId="0DB725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456.4pt;height:182.55pt;rotation:315;z-index:-25165619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mbria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EEA61" w14:textId="002401E9" w:rsidR="00EB289B" w:rsidRDefault="00EB289B" w:rsidP="004A507D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D08D092" wp14:editId="76363838">
          <wp:simplePos x="0" y="0"/>
          <wp:positionH relativeFrom="page">
            <wp:posOffset>-112395</wp:posOffset>
          </wp:positionH>
          <wp:positionV relativeFrom="page">
            <wp:posOffset>33020</wp:posOffset>
          </wp:positionV>
          <wp:extent cx="7714800" cy="10823704"/>
          <wp:effectExtent l="0" t="0" r="635" b="0"/>
          <wp:wrapNone/>
          <wp:docPr id="1723904332" name="Picture 1723904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5F4F2" w14:textId="753F2358" w:rsidR="00EB289B" w:rsidRDefault="00EB289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1917AB9D" wp14:editId="3C1F75D6">
          <wp:simplePos x="0" y="0"/>
          <wp:positionH relativeFrom="page">
            <wp:posOffset>-59425</wp:posOffset>
          </wp:positionH>
          <wp:positionV relativeFrom="page">
            <wp:posOffset>-12700</wp:posOffset>
          </wp:positionV>
          <wp:extent cx="7714800" cy="10823704"/>
          <wp:effectExtent l="0" t="0" r="635" b="0"/>
          <wp:wrapNone/>
          <wp:docPr id="1147831908" name="Picture 11478319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pRehab &amp; Support for independence logosFINAL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4800" cy="1082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3C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DF85761" wp14:editId="37E076C7">
              <wp:simplePos x="0" y="0"/>
              <wp:positionH relativeFrom="column">
                <wp:posOffset>4338320</wp:posOffset>
              </wp:positionH>
              <wp:positionV relativeFrom="page">
                <wp:posOffset>9420225</wp:posOffset>
              </wp:positionV>
              <wp:extent cx="2152650" cy="554355"/>
              <wp:effectExtent l="0" t="0" r="0" b="171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74717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Rehabilitation for Independence</w:t>
                          </w:r>
                        </w:p>
                        <w:p w14:paraId="25FEE764" w14:textId="77777777" w:rsidR="00EB289B" w:rsidRPr="00437EEF" w:rsidRDefault="00EB289B" w:rsidP="00163CF6">
                          <w:pPr>
                            <w:pStyle w:val="BasicParagraph"/>
                            <w:rPr>
                              <w:rFonts w:ascii="Arial" w:hAnsi="Arial" w:cs="Avenir-Roman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 w:rsidRPr="00437EEF">
                            <w:rPr>
                              <w:rFonts w:ascii="Arial" w:hAnsi="Arial" w:cs="AvantGardeITCbyBT-Demi"/>
                              <w:b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Support for Independence</w:t>
                          </w:r>
                        </w:p>
                        <w:p w14:paraId="3EFFBD59" w14:textId="14B134AC" w:rsidR="00EB289B" w:rsidRPr="00437EEF" w:rsidRDefault="00EB289B" w:rsidP="00EE1DE9">
                          <w:pPr>
                            <w:pStyle w:val="BasicParagraph"/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venir-Roman"/>
                              <w:color w:val="auto"/>
                              <w:spacing w:val="-5"/>
                              <w:sz w:val="16"/>
                              <w:szCs w:val="16"/>
                            </w:rPr>
                            <w:t>1 The Pavilions, Bridge Hall Drive, Bury, BL9 7NX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8576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1.6pt;margin-top:741.75pt;width:169.5pt;height:43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" filled="f" stroked="f">
              <v:textbox inset="0,0,0,0">
                <w:txbxContent>
                  <w:p w14:paraId="06C74717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Rehabilitation for Independence</w:t>
                    </w:r>
                  </w:p>
                  <w:p w14:paraId="25FEE764" w14:textId="77777777" w:rsidR="00EB289B" w:rsidRPr="00437EEF" w:rsidRDefault="00EB289B" w:rsidP="00163CF6">
                    <w:pPr>
                      <w:pStyle w:val="BasicParagraph"/>
                      <w:rPr>
                        <w:rFonts w:ascii="Arial" w:hAnsi="Arial" w:cs="Avenir-Roman"/>
                        <w:b/>
                        <w:color w:val="auto"/>
                        <w:spacing w:val="-5"/>
                        <w:sz w:val="16"/>
                        <w:szCs w:val="16"/>
                      </w:rPr>
                    </w:pPr>
                    <w:r w:rsidRPr="00437EEF">
                      <w:rPr>
                        <w:rFonts w:ascii="Arial" w:hAnsi="Arial" w:cs="AvantGardeITCbyBT-Demi"/>
                        <w:b/>
                        <w:color w:val="auto"/>
                        <w:spacing w:val="-5"/>
                        <w:sz w:val="16"/>
                        <w:szCs w:val="16"/>
                      </w:rPr>
                      <w:t>Support for Independence</w:t>
                    </w:r>
                  </w:p>
                  <w:p w14:paraId="3EFFBD59" w14:textId="14B134AC" w:rsidR="00EB289B" w:rsidRPr="00437EEF" w:rsidRDefault="00EB289B" w:rsidP="00EE1DE9">
                    <w:pPr>
                      <w:pStyle w:val="BasicParagraph"/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venir-Roman"/>
                        <w:color w:val="auto"/>
                        <w:spacing w:val="-5"/>
                        <w:sz w:val="16"/>
                        <w:szCs w:val="16"/>
                      </w:rPr>
                      <w:t>1 The Pavilions, Bridge Hall Drive, Bury, BL9 7NX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473AE"/>
    <w:multiLevelType w:val="hybridMultilevel"/>
    <w:tmpl w:val="2A1CD200"/>
    <w:lvl w:ilvl="0" w:tplc="5F80347A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E25911"/>
    <w:multiLevelType w:val="multilevel"/>
    <w:tmpl w:val="5364A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AA0BAF"/>
    <w:multiLevelType w:val="multilevel"/>
    <w:tmpl w:val="BAD0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0222A3"/>
    <w:multiLevelType w:val="hybridMultilevel"/>
    <w:tmpl w:val="C9A42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05642"/>
    <w:multiLevelType w:val="multilevel"/>
    <w:tmpl w:val="F7E6FB6A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6E83048"/>
    <w:multiLevelType w:val="hybridMultilevel"/>
    <w:tmpl w:val="4BEAC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606E3"/>
    <w:multiLevelType w:val="hybridMultilevel"/>
    <w:tmpl w:val="4866E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705AEE"/>
    <w:multiLevelType w:val="hybridMultilevel"/>
    <w:tmpl w:val="9A309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354C6"/>
    <w:multiLevelType w:val="hybridMultilevel"/>
    <w:tmpl w:val="ED208E9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0CEE4464"/>
    <w:multiLevelType w:val="multilevel"/>
    <w:tmpl w:val="D916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701036"/>
    <w:multiLevelType w:val="hybridMultilevel"/>
    <w:tmpl w:val="349A4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AA14D3"/>
    <w:multiLevelType w:val="hybridMultilevel"/>
    <w:tmpl w:val="12686F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0DD2363"/>
    <w:multiLevelType w:val="multilevel"/>
    <w:tmpl w:val="7C9A8B8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11A76E20"/>
    <w:multiLevelType w:val="hybridMultilevel"/>
    <w:tmpl w:val="54DE1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D06F5"/>
    <w:multiLevelType w:val="hybridMultilevel"/>
    <w:tmpl w:val="059C9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6B674F"/>
    <w:multiLevelType w:val="hybridMultilevel"/>
    <w:tmpl w:val="F44E1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CF4896"/>
    <w:multiLevelType w:val="hybridMultilevel"/>
    <w:tmpl w:val="1C4C0A06"/>
    <w:lvl w:ilvl="0" w:tplc="5F803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CD709C"/>
    <w:multiLevelType w:val="hybridMultilevel"/>
    <w:tmpl w:val="DC044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8850AE"/>
    <w:multiLevelType w:val="hybridMultilevel"/>
    <w:tmpl w:val="D4BE2A60"/>
    <w:lvl w:ilvl="0" w:tplc="309AD472">
      <w:start w:val="1"/>
      <w:numFmt w:val="bullet"/>
      <w:lvlText w:val="•"/>
      <w:lvlJc w:val="left"/>
      <w:pPr>
        <w:ind w:left="707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1" w:tplc="9B1AA5F2">
      <w:start w:val="1"/>
      <w:numFmt w:val="bullet"/>
      <w:lvlText w:val="o"/>
      <w:lvlJc w:val="left"/>
      <w:pPr>
        <w:ind w:left="144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2" w:tplc="AFD293AC">
      <w:start w:val="1"/>
      <w:numFmt w:val="bullet"/>
      <w:lvlText w:val="▪"/>
      <w:lvlJc w:val="left"/>
      <w:pPr>
        <w:ind w:left="216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3" w:tplc="C7024FC0">
      <w:start w:val="1"/>
      <w:numFmt w:val="bullet"/>
      <w:lvlText w:val="•"/>
      <w:lvlJc w:val="left"/>
      <w:pPr>
        <w:ind w:left="2881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4" w:tplc="EC20186E">
      <w:start w:val="1"/>
      <w:numFmt w:val="bullet"/>
      <w:lvlText w:val="o"/>
      <w:lvlJc w:val="left"/>
      <w:pPr>
        <w:ind w:left="360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5" w:tplc="8DD23458">
      <w:start w:val="1"/>
      <w:numFmt w:val="bullet"/>
      <w:lvlText w:val="▪"/>
      <w:lvlJc w:val="left"/>
      <w:pPr>
        <w:ind w:left="432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6" w:tplc="7084ECE2">
      <w:start w:val="1"/>
      <w:numFmt w:val="bullet"/>
      <w:lvlText w:val="•"/>
      <w:lvlJc w:val="left"/>
      <w:pPr>
        <w:ind w:left="5041" w:firstLine="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7" w:tplc="5C522F84">
      <w:start w:val="1"/>
      <w:numFmt w:val="bullet"/>
      <w:lvlText w:val="o"/>
      <w:lvlJc w:val="left"/>
      <w:pPr>
        <w:ind w:left="576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  <w:lvl w:ilvl="8" w:tplc="2D206F20">
      <w:start w:val="1"/>
      <w:numFmt w:val="bullet"/>
      <w:lvlText w:val="▪"/>
      <w:lvlJc w:val="left"/>
      <w:pPr>
        <w:ind w:left="6481" w:firstLine="0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2"/>
        <w:u w:val="none" w:color="000000"/>
        <w:effect w:val="none"/>
        <w:vertAlign w:val="baseline"/>
      </w:rPr>
    </w:lvl>
  </w:abstractNum>
  <w:abstractNum w:abstractNumId="19" w15:restartNumberingAfterBreak="0">
    <w:nsid w:val="1E8459C6"/>
    <w:multiLevelType w:val="multilevel"/>
    <w:tmpl w:val="8A5C4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3970479"/>
    <w:multiLevelType w:val="hybridMultilevel"/>
    <w:tmpl w:val="A852B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1D4E1F"/>
    <w:multiLevelType w:val="hybridMultilevel"/>
    <w:tmpl w:val="1E527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040826"/>
    <w:multiLevelType w:val="multilevel"/>
    <w:tmpl w:val="AF7A6C7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2C87762A"/>
    <w:multiLevelType w:val="hybridMultilevel"/>
    <w:tmpl w:val="E632B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BD0B29"/>
    <w:multiLevelType w:val="hybridMultilevel"/>
    <w:tmpl w:val="9E5E2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751BEC"/>
    <w:multiLevelType w:val="hybridMultilevel"/>
    <w:tmpl w:val="AB903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A12E6D"/>
    <w:multiLevelType w:val="hybridMultilevel"/>
    <w:tmpl w:val="B344E2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FAF18C7"/>
    <w:multiLevelType w:val="hybridMultilevel"/>
    <w:tmpl w:val="8D242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AD3E4B"/>
    <w:multiLevelType w:val="hybridMultilevel"/>
    <w:tmpl w:val="5D82A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1D7B4D"/>
    <w:multiLevelType w:val="hybridMultilevel"/>
    <w:tmpl w:val="708AD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5C5478"/>
    <w:multiLevelType w:val="multilevel"/>
    <w:tmpl w:val="A6BAB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99A1342"/>
    <w:multiLevelType w:val="hybridMultilevel"/>
    <w:tmpl w:val="893059C2"/>
    <w:lvl w:ilvl="0" w:tplc="9D4E597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F02EFC"/>
    <w:multiLevelType w:val="hybridMultilevel"/>
    <w:tmpl w:val="4C7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4024DB"/>
    <w:multiLevelType w:val="multilevel"/>
    <w:tmpl w:val="5A922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ED77462"/>
    <w:multiLevelType w:val="hybridMultilevel"/>
    <w:tmpl w:val="2D82395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D81990"/>
    <w:multiLevelType w:val="hybridMultilevel"/>
    <w:tmpl w:val="B2C83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03B4D27"/>
    <w:multiLevelType w:val="hybridMultilevel"/>
    <w:tmpl w:val="AE5C803C"/>
    <w:lvl w:ilvl="0" w:tplc="B24A502A">
      <w:start w:val="6"/>
      <w:numFmt w:val="bullet"/>
      <w:lvlText w:val="-"/>
      <w:lvlJc w:val="left"/>
      <w:pPr>
        <w:ind w:left="4680" w:hanging="360"/>
      </w:pPr>
      <w:rPr>
        <w:rFonts w:ascii="Calibri" w:eastAsia="Cambria" w:hAnsi="Calibri" w:cs="Calibri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7" w15:restartNumberingAfterBreak="0">
    <w:nsid w:val="41092B56"/>
    <w:multiLevelType w:val="hybridMultilevel"/>
    <w:tmpl w:val="80D4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FA370C"/>
    <w:multiLevelType w:val="hybridMultilevel"/>
    <w:tmpl w:val="0F4E93D0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477054B4"/>
    <w:multiLevelType w:val="multilevel"/>
    <w:tmpl w:val="A6E895D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4A265001"/>
    <w:multiLevelType w:val="hybridMultilevel"/>
    <w:tmpl w:val="FB5ED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9143DD"/>
    <w:multiLevelType w:val="multilevel"/>
    <w:tmpl w:val="61E8924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4BED7C7F"/>
    <w:multiLevelType w:val="hybridMultilevel"/>
    <w:tmpl w:val="B22A9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1E49A0"/>
    <w:multiLevelType w:val="hybridMultilevel"/>
    <w:tmpl w:val="6EA2BD9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6B3B6B"/>
    <w:multiLevelType w:val="hybridMultilevel"/>
    <w:tmpl w:val="5776C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A005F8"/>
    <w:multiLevelType w:val="hybridMultilevel"/>
    <w:tmpl w:val="60924C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6376B3"/>
    <w:multiLevelType w:val="multilevel"/>
    <w:tmpl w:val="F4A40158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 w15:restartNumberingAfterBreak="0">
    <w:nsid w:val="593164C3"/>
    <w:multiLevelType w:val="hybridMultilevel"/>
    <w:tmpl w:val="CE4E2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E1520A"/>
    <w:multiLevelType w:val="hybridMultilevel"/>
    <w:tmpl w:val="28967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C3B113A"/>
    <w:multiLevelType w:val="hybridMultilevel"/>
    <w:tmpl w:val="BCC0B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F82F68"/>
    <w:multiLevelType w:val="hybridMultilevel"/>
    <w:tmpl w:val="D01E9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60332C"/>
    <w:multiLevelType w:val="hybridMultilevel"/>
    <w:tmpl w:val="C1069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9D3572"/>
    <w:multiLevelType w:val="multilevel"/>
    <w:tmpl w:val="48124F7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3" w15:restartNumberingAfterBreak="0">
    <w:nsid w:val="6503782F"/>
    <w:multiLevelType w:val="hybridMultilevel"/>
    <w:tmpl w:val="7FD6DADA"/>
    <w:lvl w:ilvl="0" w:tplc="5F80347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53F63CC"/>
    <w:multiLevelType w:val="multilevel"/>
    <w:tmpl w:val="95FA2742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5" w15:restartNumberingAfterBreak="0">
    <w:nsid w:val="65D0386F"/>
    <w:multiLevelType w:val="hybridMultilevel"/>
    <w:tmpl w:val="833637B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75453A"/>
    <w:multiLevelType w:val="multilevel"/>
    <w:tmpl w:val="12F2443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7" w15:restartNumberingAfterBreak="0">
    <w:nsid w:val="68915364"/>
    <w:multiLevelType w:val="hybridMultilevel"/>
    <w:tmpl w:val="E6A85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3B49FC"/>
    <w:multiLevelType w:val="hybridMultilevel"/>
    <w:tmpl w:val="353CC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294844"/>
    <w:multiLevelType w:val="hybridMultilevel"/>
    <w:tmpl w:val="28E68740"/>
    <w:lvl w:ilvl="0" w:tplc="E530ED26">
      <w:numFmt w:val="bullet"/>
      <w:lvlText w:val="•"/>
      <w:lvlJc w:val="left"/>
      <w:pPr>
        <w:ind w:left="1080" w:hanging="720"/>
      </w:pPr>
      <w:rPr>
        <w:rFonts w:ascii="Calibri" w:eastAsia="Cambr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D069F5"/>
    <w:multiLevelType w:val="hybridMultilevel"/>
    <w:tmpl w:val="382A2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9A1000"/>
    <w:multiLevelType w:val="multilevel"/>
    <w:tmpl w:val="EA50B60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2" w15:restartNumberingAfterBreak="0">
    <w:nsid w:val="71581699"/>
    <w:multiLevelType w:val="hybridMultilevel"/>
    <w:tmpl w:val="43A2F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2351BD0"/>
    <w:multiLevelType w:val="hybridMultilevel"/>
    <w:tmpl w:val="4584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F01E2B"/>
    <w:multiLevelType w:val="multilevel"/>
    <w:tmpl w:val="3E38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79E300D"/>
    <w:multiLevelType w:val="hybridMultilevel"/>
    <w:tmpl w:val="1BCA6EC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6" w15:restartNumberingAfterBreak="0">
    <w:nsid w:val="79DE7F65"/>
    <w:multiLevelType w:val="hybridMultilevel"/>
    <w:tmpl w:val="2AAA2AE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 w15:restartNumberingAfterBreak="0">
    <w:nsid w:val="7A747727"/>
    <w:multiLevelType w:val="hybridMultilevel"/>
    <w:tmpl w:val="B6E89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347D38"/>
    <w:multiLevelType w:val="multilevel"/>
    <w:tmpl w:val="5FB414D0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9" w15:restartNumberingAfterBreak="0">
    <w:nsid w:val="7D767E80"/>
    <w:multiLevelType w:val="hybridMultilevel"/>
    <w:tmpl w:val="7E5E6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AC6348"/>
    <w:multiLevelType w:val="hybridMultilevel"/>
    <w:tmpl w:val="F80E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365040">
    <w:abstractNumId w:val="13"/>
  </w:num>
  <w:num w:numId="2" w16cid:durableId="517232384">
    <w:abstractNumId w:val="14"/>
  </w:num>
  <w:num w:numId="3" w16cid:durableId="1943024889">
    <w:abstractNumId w:val="16"/>
  </w:num>
  <w:num w:numId="4" w16cid:durableId="2094930410">
    <w:abstractNumId w:val="0"/>
  </w:num>
  <w:num w:numId="5" w16cid:durableId="835656228">
    <w:abstractNumId w:val="53"/>
  </w:num>
  <w:num w:numId="6" w16cid:durableId="1963725301">
    <w:abstractNumId w:val="61"/>
  </w:num>
  <w:num w:numId="7" w16cid:durableId="1433940463">
    <w:abstractNumId w:val="56"/>
  </w:num>
  <w:num w:numId="8" w16cid:durableId="1777826805">
    <w:abstractNumId w:val="39"/>
  </w:num>
  <w:num w:numId="9" w16cid:durableId="1411543177">
    <w:abstractNumId w:val="52"/>
  </w:num>
  <w:num w:numId="10" w16cid:durableId="1505778895">
    <w:abstractNumId w:val="22"/>
  </w:num>
  <w:num w:numId="11" w16cid:durableId="1065297171">
    <w:abstractNumId w:val="12"/>
  </w:num>
  <w:num w:numId="12" w16cid:durableId="1946114062">
    <w:abstractNumId w:val="68"/>
  </w:num>
  <w:num w:numId="13" w16cid:durableId="204490687">
    <w:abstractNumId w:val="54"/>
  </w:num>
  <w:num w:numId="14" w16cid:durableId="544945602">
    <w:abstractNumId w:val="41"/>
  </w:num>
  <w:num w:numId="15" w16cid:durableId="960917226">
    <w:abstractNumId w:val="46"/>
  </w:num>
  <w:num w:numId="16" w16cid:durableId="1836069700">
    <w:abstractNumId w:val="4"/>
  </w:num>
  <w:num w:numId="17" w16cid:durableId="1600067139">
    <w:abstractNumId w:val="11"/>
  </w:num>
  <w:num w:numId="18" w16cid:durableId="1781873151">
    <w:abstractNumId w:val="45"/>
  </w:num>
  <w:num w:numId="19" w16cid:durableId="1016998209">
    <w:abstractNumId w:val="40"/>
  </w:num>
  <w:num w:numId="20" w16cid:durableId="517818265">
    <w:abstractNumId w:val="17"/>
  </w:num>
  <w:num w:numId="21" w16cid:durableId="1962151835">
    <w:abstractNumId w:val="6"/>
  </w:num>
  <w:num w:numId="22" w16cid:durableId="1259829168">
    <w:abstractNumId w:val="59"/>
  </w:num>
  <w:num w:numId="23" w16cid:durableId="604385104">
    <w:abstractNumId w:val="21"/>
  </w:num>
  <w:num w:numId="24" w16cid:durableId="399986264">
    <w:abstractNumId w:val="18"/>
  </w:num>
  <w:num w:numId="25" w16cid:durableId="420878410">
    <w:abstractNumId w:val="37"/>
  </w:num>
  <w:num w:numId="26" w16cid:durableId="889655893">
    <w:abstractNumId w:val="24"/>
  </w:num>
  <w:num w:numId="27" w16cid:durableId="941037914">
    <w:abstractNumId w:val="10"/>
  </w:num>
  <w:num w:numId="28" w16cid:durableId="1058241710">
    <w:abstractNumId w:val="48"/>
  </w:num>
  <w:num w:numId="29" w16cid:durableId="503785355">
    <w:abstractNumId w:val="70"/>
  </w:num>
  <w:num w:numId="30" w16cid:durableId="322199784">
    <w:abstractNumId w:val="31"/>
  </w:num>
  <w:num w:numId="31" w16cid:durableId="1241603747">
    <w:abstractNumId w:val="5"/>
  </w:num>
  <w:num w:numId="32" w16cid:durableId="1540584675">
    <w:abstractNumId w:val="23"/>
  </w:num>
  <w:num w:numId="33" w16cid:durableId="524097494">
    <w:abstractNumId w:val="36"/>
  </w:num>
  <w:num w:numId="34" w16cid:durableId="1227107589">
    <w:abstractNumId w:val="42"/>
  </w:num>
  <w:num w:numId="35" w16cid:durableId="1774088922">
    <w:abstractNumId w:val="63"/>
  </w:num>
  <w:num w:numId="36" w16cid:durableId="214850045">
    <w:abstractNumId w:val="69"/>
  </w:num>
  <w:num w:numId="37" w16cid:durableId="159347545">
    <w:abstractNumId w:val="62"/>
  </w:num>
  <w:num w:numId="38" w16cid:durableId="3824903">
    <w:abstractNumId w:val="35"/>
  </w:num>
  <w:num w:numId="39" w16cid:durableId="1986232009">
    <w:abstractNumId w:val="34"/>
  </w:num>
  <w:num w:numId="40" w16cid:durableId="1882470959">
    <w:abstractNumId w:val="57"/>
  </w:num>
  <w:num w:numId="41" w16cid:durableId="257491046">
    <w:abstractNumId w:val="64"/>
  </w:num>
  <w:num w:numId="42" w16cid:durableId="57559654">
    <w:abstractNumId w:val="1"/>
  </w:num>
  <w:num w:numId="43" w16cid:durableId="1870677926">
    <w:abstractNumId w:val="33"/>
  </w:num>
  <w:num w:numId="44" w16cid:durableId="1831940264">
    <w:abstractNumId w:val="2"/>
  </w:num>
  <w:num w:numId="45" w16cid:durableId="896359059">
    <w:abstractNumId w:val="7"/>
  </w:num>
  <w:num w:numId="46" w16cid:durableId="2017341448">
    <w:abstractNumId w:val="51"/>
  </w:num>
  <w:num w:numId="47" w16cid:durableId="778112293">
    <w:abstractNumId w:val="58"/>
  </w:num>
  <w:num w:numId="48" w16cid:durableId="1734810794">
    <w:abstractNumId w:val="47"/>
  </w:num>
  <w:num w:numId="49" w16cid:durableId="1644893273">
    <w:abstractNumId w:val="32"/>
  </w:num>
  <w:num w:numId="50" w16cid:durableId="1361780041">
    <w:abstractNumId w:val="38"/>
  </w:num>
  <w:num w:numId="51" w16cid:durableId="1262034750">
    <w:abstractNumId w:val="43"/>
  </w:num>
  <w:num w:numId="52" w16cid:durableId="804003701">
    <w:abstractNumId w:val="3"/>
  </w:num>
  <w:num w:numId="53" w16cid:durableId="1227184081">
    <w:abstractNumId w:val="26"/>
  </w:num>
  <w:num w:numId="54" w16cid:durableId="1948534947">
    <w:abstractNumId w:val="60"/>
  </w:num>
  <w:num w:numId="55" w16cid:durableId="2123380393">
    <w:abstractNumId w:val="28"/>
  </w:num>
  <w:num w:numId="56" w16cid:durableId="1107652992">
    <w:abstractNumId w:val="8"/>
  </w:num>
  <w:num w:numId="57" w16cid:durableId="1344282878">
    <w:abstractNumId w:val="65"/>
  </w:num>
  <w:num w:numId="58" w16cid:durableId="2093700891">
    <w:abstractNumId w:val="66"/>
  </w:num>
  <w:num w:numId="59" w16cid:durableId="190922870">
    <w:abstractNumId w:val="27"/>
  </w:num>
  <w:num w:numId="60" w16cid:durableId="556744264">
    <w:abstractNumId w:val="50"/>
  </w:num>
  <w:num w:numId="61" w16cid:durableId="528224382">
    <w:abstractNumId w:val="67"/>
  </w:num>
  <w:num w:numId="62" w16cid:durableId="2009751558">
    <w:abstractNumId w:val="9"/>
  </w:num>
  <w:num w:numId="63" w16cid:durableId="928539556">
    <w:abstractNumId w:val="15"/>
  </w:num>
  <w:num w:numId="64" w16cid:durableId="1090736263">
    <w:abstractNumId w:val="19"/>
  </w:num>
  <w:num w:numId="65" w16cid:durableId="162357177">
    <w:abstractNumId w:val="30"/>
  </w:num>
  <w:num w:numId="66" w16cid:durableId="103234765">
    <w:abstractNumId w:val="44"/>
  </w:num>
  <w:num w:numId="67" w16cid:durableId="687413750">
    <w:abstractNumId w:val="29"/>
  </w:num>
  <w:num w:numId="68" w16cid:durableId="314991613">
    <w:abstractNumId w:val="25"/>
  </w:num>
  <w:num w:numId="69" w16cid:durableId="1719284626">
    <w:abstractNumId w:val="20"/>
  </w:num>
  <w:num w:numId="70" w16cid:durableId="990720195">
    <w:abstractNumId w:val="55"/>
  </w:num>
  <w:num w:numId="71" w16cid:durableId="195847253">
    <w:abstractNumId w:val="4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16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69"/>
    <w:rsid w:val="00001819"/>
    <w:rsid w:val="00002FA1"/>
    <w:rsid w:val="00011EB5"/>
    <w:rsid w:val="00015A53"/>
    <w:rsid w:val="00016172"/>
    <w:rsid w:val="00022777"/>
    <w:rsid w:val="0002470F"/>
    <w:rsid w:val="000248E7"/>
    <w:rsid w:val="00024E91"/>
    <w:rsid w:val="000304E4"/>
    <w:rsid w:val="00035D1B"/>
    <w:rsid w:val="00037FBF"/>
    <w:rsid w:val="000457AE"/>
    <w:rsid w:val="000458CE"/>
    <w:rsid w:val="000506DA"/>
    <w:rsid w:val="00050FC4"/>
    <w:rsid w:val="000510D3"/>
    <w:rsid w:val="00051EB9"/>
    <w:rsid w:val="000570C3"/>
    <w:rsid w:val="000574A8"/>
    <w:rsid w:val="00063E11"/>
    <w:rsid w:val="00064248"/>
    <w:rsid w:val="0006527F"/>
    <w:rsid w:val="000677B6"/>
    <w:rsid w:val="000702AB"/>
    <w:rsid w:val="0007511B"/>
    <w:rsid w:val="00075245"/>
    <w:rsid w:val="000761A3"/>
    <w:rsid w:val="0007639A"/>
    <w:rsid w:val="000858F1"/>
    <w:rsid w:val="00085E6F"/>
    <w:rsid w:val="000862C3"/>
    <w:rsid w:val="00093BFC"/>
    <w:rsid w:val="00094B72"/>
    <w:rsid w:val="00095930"/>
    <w:rsid w:val="00095AF5"/>
    <w:rsid w:val="00096220"/>
    <w:rsid w:val="000977F2"/>
    <w:rsid w:val="000A0FEE"/>
    <w:rsid w:val="000A1DA5"/>
    <w:rsid w:val="000A1EA7"/>
    <w:rsid w:val="000A2CE8"/>
    <w:rsid w:val="000A2E99"/>
    <w:rsid w:val="000A5611"/>
    <w:rsid w:val="000A5EDB"/>
    <w:rsid w:val="000A66F5"/>
    <w:rsid w:val="000A717E"/>
    <w:rsid w:val="000B4C36"/>
    <w:rsid w:val="000B6699"/>
    <w:rsid w:val="000B6AF2"/>
    <w:rsid w:val="000B765D"/>
    <w:rsid w:val="000B7A7C"/>
    <w:rsid w:val="000B7DD2"/>
    <w:rsid w:val="000B7FAF"/>
    <w:rsid w:val="000C33CD"/>
    <w:rsid w:val="000C39F9"/>
    <w:rsid w:val="000C3D41"/>
    <w:rsid w:val="000C5A56"/>
    <w:rsid w:val="000C5BA9"/>
    <w:rsid w:val="000C7162"/>
    <w:rsid w:val="000D70F6"/>
    <w:rsid w:val="000D7EB1"/>
    <w:rsid w:val="000E4D72"/>
    <w:rsid w:val="000E4F2B"/>
    <w:rsid w:val="000E648B"/>
    <w:rsid w:val="000E7919"/>
    <w:rsid w:val="000F213D"/>
    <w:rsid w:val="000F7AFB"/>
    <w:rsid w:val="000F7B1A"/>
    <w:rsid w:val="00100B2C"/>
    <w:rsid w:val="00100F05"/>
    <w:rsid w:val="00101348"/>
    <w:rsid w:val="001018B6"/>
    <w:rsid w:val="0010191D"/>
    <w:rsid w:val="001025A3"/>
    <w:rsid w:val="001102AD"/>
    <w:rsid w:val="0011091D"/>
    <w:rsid w:val="001122F5"/>
    <w:rsid w:val="001136EE"/>
    <w:rsid w:val="00115FA1"/>
    <w:rsid w:val="00120B2E"/>
    <w:rsid w:val="00121485"/>
    <w:rsid w:val="001254D6"/>
    <w:rsid w:val="00132A14"/>
    <w:rsid w:val="00132D66"/>
    <w:rsid w:val="001341F5"/>
    <w:rsid w:val="00134BDE"/>
    <w:rsid w:val="00136D69"/>
    <w:rsid w:val="00140BB2"/>
    <w:rsid w:val="00142057"/>
    <w:rsid w:val="00143911"/>
    <w:rsid w:val="00143B16"/>
    <w:rsid w:val="00151201"/>
    <w:rsid w:val="00151704"/>
    <w:rsid w:val="00153024"/>
    <w:rsid w:val="001532D2"/>
    <w:rsid w:val="00153EBC"/>
    <w:rsid w:val="00154472"/>
    <w:rsid w:val="001548EC"/>
    <w:rsid w:val="00156512"/>
    <w:rsid w:val="00156CAF"/>
    <w:rsid w:val="00156DAA"/>
    <w:rsid w:val="0016054F"/>
    <w:rsid w:val="001614E3"/>
    <w:rsid w:val="00163CF6"/>
    <w:rsid w:val="001656A5"/>
    <w:rsid w:val="00166ECD"/>
    <w:rsid w:val="0016712E"/>
    <w:rsid w:val="00167DCE"/>
    <w:rsid w:val="001709EF"/>
    <w:rsid w:val="001724C3"/>
    <w:rsid w:val="00173DB7"/>
    <w:rsid w:val="001776D6"/>
    <w:rsid w:val="00177F19"/>
    <w:rsid w:val="00180045"/>
    <w:rsid w:val="00183B07"/>
    <w:rsid w:val="001843A7"/>
    <w:rsid w:val="00184F53"/>
    <w:rsid w:val="001862E3"/>
    <w:rsid w:val="0019091A"/>
    <w:rsid w:val="00191180"/>
    <w:rsid w:val="001917AF"/>
    <w:rsid w:val="0019215F"/>
    <w:rsid w:val="001932C4"/>
    <w:rsid w:val="00193CB0"/>
    <w:rsid w:val="00194737"/>
    <w:rsid w:val="001A0D90"/>
    <w:rsid w:val="001A1D64"/>
    <w:rsid w:val="001A274C"/>
    <w:rsid w:val="001A51B9"/>
    <w:rsid w:val="001A58A7"/>
    <w:rsid w:val="001A7597"/>
    <w:rsid w:val="001B0E6F"/>
    <w:rsid w:val="001B442A"/>
    <w:rsid w:val="001B6362"/>
    <w:rsid w:val="001C2568"/>
    <w:rsid w:val="001D2AFA"/>
    <w:rsid w:val="001D38CB"/>
    <w:rsid w:val="001D6022"/>
    <w:rsid w:val="001D7EA5"/>
    <w:rsid w:val="001E2F50"/>
    <w:rsid w:val="001E332A"/>
    <w:rsid w:val="001E5167"/>
    <w:rsid w:val="001F1383"/>
    <w:rsid w:val="001F2D2B"/>
    <w:rsid w:val="002007DD"/>
    <w:rsid w:val="0020142A"/>
    <w:rsid w:val="00202103"/>
    <w:rsid w:val="00203388"/>
    <w:rsid w:val="002037F3"/>
    <w:rsid w:val="00205085"/>
    <w:rsid w:val="00212728"/>
    <w:rsid w:val="00213A8A"/>
    <w:rsid w:val="00215AE7"/>
    <w:rsid w:val="00215E51"/>
    <w:rsid w:val="00215F96"/>
    <w:rsid w:val="00221252"/>
    <w:rsid w:val="00221962"/>
    <w:rsid w:val="0022587E"/>
    <w:rsid w:val="00230A7F"/>
    <w:rsid w:val="00236D80"/>
    <w:rsid w:val="00240077"/>
    <w:rsid w:val="002409B4"/>
    <w:rsid w:val="00241175"/>
    <w:rsid w:val="002412CF"/>
    <w:rsid w:val="00241C9D"/>
    <w:rsid w:val="00242642"/>
    <w:rsid w:val="00242669"/>
    <w:rsid w:val="00242F23"/>
    <w:rsid w:val="00243BEA"/>
    <w:rsid w:val="00244C67"/>
    <w:rsid w:val="002455E5"/>
    <w:rsid w:val="00250533"/>
    <w:rsid w:val="00252567"/>
    <w:rsid w:val="00252F7D"/>
    <w:rsid w:val="00261C6B"/>
    <w:rsid w:val="002629D0"/>
    <w:rsid w:val="002658E1"/>
    <w:rsid w:val="00266198"/>
    <w:rsid w:val="0026636D"/>
    <w:rsid w:val="00270A66"/>
    <w:rsid w:val="002716B9"/>
    <w:rsid w:val="00272187"/>
    <w:rsid w:val="002750F6"/>
    <w:rsid w:val="002752E8"/>
    <w:rsid w:val="002765E7"/>
    <w:rsid w:val="0027769B"/>
    <w:rsid w:val="00277A73"/>
    <w:rsid w:val="002806B3"/>
    <w:rsid w:val="00284EAD"/>
    <w:rsid w:val="002867AA"/>
    <w:rsid w:val="00286BCE"/>
    <w:rsid w:val="0028707A"/>
    <w:rsid w:val="002878A9"/>
    <w:rsid w:val="0029153C"/>
    <w:rsid w:val="00293115"/>
    <w:rsid w:val="00293F08"/>
    <w:rsid w:val="00294D7C"/>
    <w:rsid w:val="002957CD"/>
    <w:rsid w:val="00296964"/>
    <w:rsid w:val="00297083"/>
    <w:rsid w:val="002973DF"/>
    <w:rsid w:val="002A044C"/>
    <w:rsid w:val="002A48C0"/>
    <w:rsid w:val="002A50F0"/>
    <w:rsid w:val="002A52C3"/>
    <w:rsid w:val="002A55B1"/>
    <w:rsid w:val="002A5AB5"/>
    <w:rsid w:val="002A5DE5"/>
    <w:rsid w:val="002A6A9F"/>
    <w:rsid w:val="002A7420"/>
    <w:rsid w:val="002B1C0A"/>
    <w:rsid w:val="002B222B"/>
    <w:rsid w:val="002B2BA6"/>
    <w:rsid w:val="002B4138"/>
    <w:rsid w:val="002B5AAC"/>
    <w:rsid w:val="002B67BF"/>
    <w:rsid w:val="002C10F6"/>
    <w:rsid w:val="002C2175"/>
    <w:rsid w:val="002C60EB"/>
    <w:rsid w:val="002C78DF"/>
    <w:rsid w:val="002D5556"/>
    <w:rsid w:val="002D648C"/>
    <w:rsid w:val="002D6DFA"/>
    <w:rsid w:val="002E1AC8"/>
    <w:rsid w:val="002E3619"/>
    <w:rsid w:val="002E59EC"/>
    <w:rsid w:val="002E7B6B"/>
    <w:rsid w:val="002F4CAA"/>
    <w:rsid w:val="002F5527"/>
    <w:rsid w:val="002F566A"/>
    <w:rsid w:val="002F5F03"/>
    <w:rsid w:val="003042AC"/>
    <w:rsid w:val="003044B8"/>
    <w:rsid w:val="00305AE1"/>
    <w:rsid w:val="00311C3B"/>
    <w:rsid w:val="00313D5A"/>
    <w:rsid w:val="00315191"/>
    <w:rsid w:val="0031519E"/>
    <w:rsid w:val="00315B6A"/>
    <w:rsid w:val="003166CB"/>
    <w:rsid w:val="003201C5"/>
    <w:rsid w:val="0032486C"/>
    <w:rsid w:val="00325D72"/>
    <w:rsid w:val="00325FEF"/>
    <w:rsid w:val="00326C58"/>
    <w:rsid w:val="00331D48"/>
    <w:rsid w:val="003374B4"/>
    <w:rsid w:val="00342F87"/>
    <w:rsid w:val="003439A9"/>
    <w:rsid w:val="003450AF"/>
    <w:rsid w:val="00351AF9"/>
    <w:rsid w:val="00351FC3"/>
    <w:rsid w:val="003540EB"/>
    <w:rsid w:val="00354363"/>
    <w:rsid w:val="00357B64"/>
    <w:rsid w:val="00357DCC"/>
    <w:rsid w:val="00361333"/>
    <w:rsid w:val="003637C7"/>
    <w:rsid w:val="00363E71"/>
    <w:rsid w:val="00366F08"/>
    <w:rsid w:val="003678B2"/>
    <w:rsid w:val="00367D34"/>
    <w:rsid w:val="003708AA"/>
    <w:rsid w:val="00371138"/>
    <w:rsid w:val="00372896"/>
    <w:rsid w:val="00374574"/>
    <w:rsid w:val="00375240"/>
    <w:rsid w:val="0037718D"/>
    <w:rsid w:val="00380081"/>
    <w:rsid w:val="00380385"/>
    <w:rsid w:val="0038154C"/>
    <w:rsid w:val="00381710"/>
    <w:rsid w:val="0038251E"/>
    <w:rsid w:val="00382ADE"/>
    <w:rsid w:val="00382EF1"/>
    <w:rsid w:val="003837BF"/>
    <w:rsid w:val="0038750A"/>
    <w:rsid w:val="00392256"/>
    <w:rsid w:val="003923B9"/>
    <w:rsid w:val="003935B7"/>
    <w:rsid w:val="0039492C"/>
    <w:rsid w:val="003A2DE1"/>
    <w:rsid w:val="003B01D4"/>
    <w:rsid w:val="003B096B"/>
    <w:rsid w:val="003B1329"/>
    <w:rsid w:val="003B1B7A"/>
    <w:rsid w:val="003B4521"/>
    <w:rsid w:val="003B4EE5"/>
    <w:rsid w:val="003B753F"/>
    <w:rsid w:val="003C0B82"/>
    <w:rsid w:val="003C1F63"/>
    <w:rsid w:val="003C277E"/>
    <w:rsid w:val="003C624E"/>
    <w:rsid w:val="003C7A95"/>
    <w:rsid w:val="003C7D44"/>
    <w:rsid w:val="003D0651"/>
    <w:rsid w:val="003D096A"/>
    <w:rsid w:val="003D3312"/>
    <w:rsid w:val="003D3BC4"/>
    <w:rsid w:val="003D3F95"/>
    <w:rsid w:val="003D4975"/>
    <w:rsid w:val="003D7F9C"/>
    <w:rsid w:val="003E1B25"/>
    <w:rsid w:val="003E23B3"/>
    <w:rsid w:val="003E2EF4"/>
    <w:rsid w:val="003E3005"/>
    <w:rsid w:val="003E47C4"/>
    <w:rsid w:val="003E4F34"/>
    <w:rsid w:val="003E59DB"/>
    <w:rsid w:val="003E6BE8"/>
    <w:rsid w:val="003F5CC1"/>
    <w:rsid w:val="004020D1"/>
    <w:rsid w:val="0040353F"/>
    <w:rsid w:val="0041069A"/>
    <w:rsid w:val="004106B1"/>
    <w:rsid w:val="00412781"/>
    <w:rsid w:val="00413713"/>
    <w:rsid w:val="004150CE"/>
    <w:rsid w:val="00421042"/>
    <w:rsid w:val="004235B4"/>
    <w:rsid w:val="004246A7"/>
    <w:rsid w:val="004256A4"/>
    <w:rsid w:val="004346F9"/>
    <w:rsid w:val="00434852"/>
    <w:rsid w:val="00437EEF"/>
    <w:rsid w:val="0044018A"/>
    <w:rsid w:val="004404C3"/>
    <w:rsid w:val="0044114E"/>
    <w:rsid w:val="0044162C"/>
    <w:rsid w:val="00444F95"/>
    <w:rsid w:val="004509C8"/>
    <w:rsid w:val="00450A8A"/>
    <w:rsid w:val="00451262"/>
    <w:rsid w:val="00451371"/>
    <w:rsid w:val="00453E5F"/>
    <w:rsid w:val="00454B86"/>
    <w:rsid w:val="00455683"/>
    <w:rsid w:val="00455A77"/>
    <w:rsid w:val="00456669"/>
    <w:rsid w:val="00456965"/>
    <w:rsid w:val="004609FE"/>
    <w:rsid w:val="00462F3E"/>
    <w:rsid w:val="0046305D"/>
    <w:rsid w:val="0046398C"/>
    <w:rsid w:val="00466084"/>
    <w:rsid w:val="00470CF5"/>
    <w:rsid w:val="0047309F"/>
    <w:rsid w:val="00474235"/>
    <w:rsid w:val="00484192"/>
    <w:rsid w:val="00484B2B"/>
    <w:rsid w:val="00484C00"/>
    <w:rsid w:val="00485382"/>
    <w:rsid w:val="0049070B"/>
    <w:rsid w:val="00494F72"/>
    <w:rsid w:val="0049517D"/>
    <w:rsid w:val="004A2B8A"/>
    <w:rsid w:val="004A373E"/>
    <w:rsid w:val="004A507D"/>
    <w:rsid w:val="004B4530"/>
    <w:rsid w:val="004B553D"/>
    <w:rsid w:val="004B6FEC"/>
    <w:rsid w:val="004B731F"/>
    <w:rsid w:val="004B7BBF"/>
    <w:rsid w:val="004C1FF3"/>
    <w:rsid w:val="004C208C"/>
    <w:rsid w:val="004C51BD"/>
    <w:rsid w:val="004C55A0"/>
    <w:rsid w:val="004C7CC1"/>
    <w:rsid w:val="004D0DE6"/>
    <w:rsid w:val="004D114E"/>
    <w:rsid w:val="004D5337"/>
    <w:rsid w:val="004D78C6"/>
    <w:rsid w:val="004D7EB8"/>
    <w:rsid w:val="004E25CD"/>
    <w:rsid w:val="004E39E4"/>
    <w:rsid w:val="004E46BC"/>
    <w:rsid w:val="004E54E0"/>
    <w:rsid w:val="004E7CEF"/>
    <w:rsid w:val="004F0FA8"/>
    <w:rsid w:val="004F1F49"/>
    <w:rsid w:val="004F5712"/>
    <w:rsid w:val="004F5EE9"/>
    <w:rsid w:val="004F6775"/>
    <w:rsid w:val="004F768A"/>
    <w:rsid w:val="00501BB8"/>
    <w:rsid w:val="0050340D"/>
    <w:rsid w:val="005053CB"/>
    <w:rsid w:val="00510E24"/>
    <w:rsid w:val="00513F00"/>
    <w:rsid w:val="00513FCC"/>
    <w:rsid w:val="005140FE"/>
    <w:rsid w:val="0051508F"/>
    <w:rsid w:val="0051556E"/>
    <w:rsid w:val="00522F42"/>
    <w:rsid w:val="00523358"/>
    <w:rsid w:val="0052671D"/>
    <w:rsid w:val="00530B16"/>
    <w:rsid w:val="00532DDF"/>
    <w:rsid w:val="00535211"/>
    <w:rsid w:val="0053751C"/>
    <w:rsid w:val="00537B03"/>
    <w:rsid w:val="005405B0"/>
    <w:rsid w:val="005445E7"/>
    <w:rsid w:val="00545E38"/>
    <w:rsid w:val="005514FF"/>
    <w:rsid w:val="00553043"/>
    <w:rsid w:val="00554AFF"/>
    <w:rsid w:val="00556549"/>
    <w:rsid w:val="00556C97"/>
    <w:rsid w:val="00567B04"/>
    <w:rsid w:val="00571B8B"/>
    <w:rsid w:val="00573069"/>
    <w:rsid w:val="005738ED"/>
    <w:rsid w:val="00574265"/>
    <w:rsid w:val="00574C51"/>
    <w:rsid w:val="00575A41"/>
    <w:rsid w:val="00576952"/>
    <w:rsid w:val="0058334D"/>
    <w:rsid w:val="00583B99"/>
    <w:rsid w:val="00584904"/>
    <w:rsid w:val="005860FA"/>
    <w:rsid w:val="0058714A"/>
    <w:rsid w:val="00591439"/>
    <w:rsid w:val="00592D9F"/>
    <w:rsid w:val="00595C5B"/>
    <w:rsid w:val="005A1104"/>
    <w:rsid w:val="005A198B"/>
    <w:rsid w:val="005A3352"/>
    <w:rsid w:val="005A40D1"/>
    <w:rsid w:val="005A4488"/>
    <w:rsid w:val="005A44B8"/>
    <w:rsid w:val="005A72BC"/>
    <w:rsid w:val="005B1310"/>
    <w:rsid w:val="005B4D41"/>
    <w:rsid w:val="005B7F66"/>
    <w:rsid w:val="005C0908"/>
    <w:rsid w:val="005C633D"/>
    <w:rsid w:val="005C6B3C"/>
    <w:rsid w:val="005D313E"/>
    <w:rsid w:val="005D4641"/>
    <w:rsid w:val="005D7E4E"/>
    <w:rsid w:val="005E09E9"/>
    <w:rsid w:val="005E1D96"/>
    <w:rsid w:val="005E2A6A"/>
    <w:rsid w:val="005E36B2"/>
    <w:rsid w:val="005E57F3"/>
    <w:rsid w:val="005E6FC7"/>
    <w:rsid w:val="005E7074"/>
    <w:rsid w:val="005F1575"/>
    <w:rsid w:val="005F49DE"/>
    <w:rsid w:val="005F70A6"/>
    <w:rsid w:val="00600B72"/>
    <w:rsid w:val="006106CE"/>
    <w:rsid w:val="006120AF"/>
    <w:rsid w:val="00612EA3"/>
    <w:rsid w:val="00613AB9"/>
    <w:rsid w:val="00620041"/>
    <w:rsid w:val="00625CE9"/>
    <w:rsid w:val="00625D2D"/>
    <w:rsid w:val="00632093"/>
    <w:rsid w:val="00635F17"/>
    <w:rsid w:val="006365E0"/>
    <w:rsid w:val="00636AC0"/>
    <w:rsid w:val="00637C41"/>
    <w:rsid w:val="006406B0"/>
    <w:rsid w:val="0064104F"/>
    <w:rsid w:val="00646078"/>
    <w:rsid w:val="0064613C"/>
    <w:rsid w:val="00650C6B"/>
    <w:rsid w:val="006511EF"/>
    <w:rsid w:val="006529CB"/>
    <w:rsid w:val="00652CE7"/>
    <w:rsid w:val="0065687E"/>
    <w:rsid w:val="0065771D"/>
    <w:rsid w:val="00657B8A"/>
    <w:rsid w:val="006616FB"/>
    <w:rsid w:val="006636CF"/>
    <w:rsid w:val="006643DA"/>
    <w:rsid w:val="006678C4"/>
    <w:rsid w:val="00672CB9"/>
    <w:rsid w:val="0067592D"/>
    <w:rsid w:val="00676235"/>
    <w:rsid w:val="00676B39"/>
    <w:rsid w:val="0067760A"/>
    <w:rsid w:val="00680DA7"/>
    <w:rsid w:val="00684352"/>
    <w:rsid w:val="00690B0A"/>
    <w:rsid w:val="0069165E"/>
    <w:rsid w:val="0069256A"/>
    <w:rsid w:val="006930A9"/>
    <w:rsid w:val="00693898"/>
    <w:rsid w:val="006A225B"/>
    <w:rsid w:val="006A4922"/>
    <w:rsid w:val="006A68F3"/>
    <w:rsid w:val="006A6F60"/>
    <w:rsid w:val="006A78E0"/>
    <w:rsid w:val="006B28B9"/>
    <w:rsid w:val="006B3594"/>
    <w:rsid w:val="006B367B"/>
    <w:rsid w:val="006B6A37"/>
    <w:rsid w:val="006B7D6F"/>
    <w:rsid w:val="006B7F07"/>
    <w:rsid w:val="006C0606"/>
    <w:rsid w:val="006C54D9"/>
    <w:rsid w:val="006C653F"/>
    <w:rsid w:val="006C66DA"/>
    <w:rsid w:val="006C75FD"/>
    <w:rsid w:val="006C7AD3"/>
    <w:rsid w:val="006D11EE"/>
    <w:rsid w:val="006D16AF"/>
    <w:rsid w:val="006D1B6D"/>
    <w:rsid w:val="006D24AE"/>
    <w:rsid w:val="006D2A13"/>
    <w:rsid w:val="006D4BC9"/>
    <w:rsid w:val="006D56BB"/>
    <w:rsid w:val="006D5D04"/>
    <w:rsid w:val="006D6166"/>
    <w:rsid w:val="006D78F3"/>
    <w:rsid w:val="006E1019"/>
    <w:rsid w:val="006E2E8D"/>
    <w:rsid w:val="006E66B0"/>
    <w:rsid w:val="006F10AA"/>
    <w:rsid w:val="006F2C30"/>
    <w:rsid w:val="006F4F85"/>
    <w:rsid w:val="006F668C"/>
    <w:rsid w:val="006F71E4"/>
    <w:rsid w:val="006F76C3"/>
    <w:rsid w:val="007005D0"/>
    <w:rsid w:val="00700860"/>
    <w:rsid w:val="007008B3"/>
    <w:rsid w:val="0070227F"/>
    <w:rsid w:val="007045BB"/>
    <w:rsid w:val="0070519A"/>
    <w:rsid w:val="00705880"/>
    <w:rsid w:val="00707FE5"/>
    <w:rsid w:val="00711DEA"/>
    <w:rsid w:val="00714A8D"/>
    <w:rsid w:val="00720675"/>
    <w:rsid w:val="0072262A"/>
    <w:rsid w:val="00723172"/>
    <w:rsid w:val="0072556E"/>
    <w:rsid w:val="007264B4"/>
    <w:rsid w:val="00731129"/>
    <w:rsid w:val="00733141"/>
    <w:rsid w:val="00734FBB"/>
    <w:rsid w:val="00741947"/>
    <w:rsid w:val="007419E0"/>
    <w:rsid w:val="0074481E"/>
    <w:rsid w:val="00745097"/>
    <w:rsid w:val="00745B66"/>
    <w:rsid w:val="00747312"/>
    <w:rsid w:val="007476B7"/>
    <w:rsid w:val="007479EB"/>
    <w:rsid w:val="00750310"/>
    <w:rsid w:val="00752F1F"/>
    <w:rsid w:val="00760AEA"/>
    <w:rsid w:val="00761C37"/>
    <w:rsid w:val="007622CB"/>
    <w:rsid w:val="007626CC"/>
    <w:rsid w:val="00764C6B"/>
    <w:rsid w:val="0076650C"/>
    <w:rsid w:val="00766CBF"/>
    <w:rsid w:val="00771925"/>
    <w:rsid w:val="007769EA"/>
    <w:rsid w:val="00776F50"/>
    <w:rsid w:val="007803BD"/>
    <w:rsid w:val="00781521"/>
    <w:rsid w:val="00782455"/>
    <w:rsid w:val="00783267"/>
    <w:rsid w:val="007864FF"/>
    <w:rsid w:val="007869B4"/>
    <w:rsid w:val="00792E05"/>
    <w:rsid w:val="0079318F"/>
    <w:rsid w:val="00793FCC"/>
    <w:rsid w:val="00794214"/>
    <w:rsid w:val="00796039"/>
    <w:rsid w:val="007A0146"/>
    <w:rsid w:val="007A2645"/>
    <w:rsid w:val="007A2AC6"/>
    <w:rsid w:val="007A31ED"/>
    <w:rsid w:val="007A4AC1"/>
    <w:rsid w:val="007A50B4"/>
    <w:rsid w:val="007A55A8"/>
    <w:rsid w:val="007A57F2"/>
    <w:rsid w:val="007B12DE"/>
    <w:rsid w:val="007B2619"/>
    <w:rsid w:val="007B4E7B"/>
    <w:rsid w:val="007B6000"/>
    <w:rsid w:val="007B634E"/>
    <w:rsid w:val="007B637F"/>
    <w:rsid w:val="007B7DED"/>
    <w:rsid w:val="007C331A"/>
    <w:rsid w:val="007D04A8"/>
    <w:rsid w:val="007D2F27"/>
    <w:rsid w:val="007D34B6"/>
    <w:rsid w:val="007D5473"/>
    <w:rsid w:val="007D56AA"/>
    <w:rsid w:val="007D6518"/>
    <w:rsid w:val="007E05AD"/>
    <w:rsid w:val="007E0EC9"/>
    <w:rsid w:val="007E2295"/>
    <w:rsid w:val="007E2A5A"/>
    <w:rsid w:val="007E2E2A"/>
    <w:rsid w:val="007E7B36"/>
    <w:rsid w:val="007F07D3"/>
    <w:rsid w:val="007F3EE1"/>
    <w:rsid w:val="007F3F42"/>
    <w:rsid w:val="007F7211"/>
    <w:rsid w:val="007F79B8"/>
    <w:rsid w:val="008020DB"/>
    <w:rsid w:val="00802898"/>
    <w:rsid w:val="0080521F"/>
    <w:rsid w:val="00813267"/>
    <w:rsid w:val="00814637"/>
    <w:rsid w:val="00814E3C"/>
    <w:rsid w:val="008172CB"/>
    <w:rsid w:val="00820F4C"/>
    <w:rsid w:val="00821E22"/>
    <w:rsid w:val="00823941"/>
    <w:rsid w:val="00823E97"/>
    <w:rsid w:val="00825617"/>
    <w:rsid w:val="008260B4"/>
    <w:rsid w:val="00826F8B"/>
    <w:rsid w:val="00832A4D"/>
    <w:rsid w:val="00834681"/>
    <w:rsid w:val="008357FB"/>
    <w:rsid w:val="00837525"/>
    <w:rsid w:val="00840DE7"/>
    <w:rsid w:val="00842768"/>
    <w:rsid w:val="00842FFC"/>
    <w:rsid w:val="00844CBA"/>
    <w:rsid w:val="00845DCC"/>
    <w:rsid w:val="008519F6"/>
    <w:rsid w:val="00852B0F"/>
    <w:rsid w:val="00852BE9"/>
    <w:rsid w:val="00852E07"/>
    <w:rsid w:val="008542EC"/>
    <w:rsid w:val="008577AE"/>
    <w:rsid w:val="008601D1"/>
    <w:rsid w:val="00863BB6"/>
    <w:rsid w:val="00863E39"/>
    <w:rsid w:val="00864729"/>
    <w:rsid w:val="0086512F"/>
    <w:rsid w:val="00865158"/>
    <w:rsid w:val="00865263"/>
    <w:rsid w:val="00870DBE"/>
    <w:rsid w:val="00872A70"/>
    <w:rsid w:val="00873B7C"/>
    <w:rsid w:val="008742CC"/>
    <w:rsid w:val="0087452B"/>
    <w:rsid w:val="00875AB2"/>
    <w:rsid w:val="00882263"/>
    <w:rsid w:val="00882449"/>
    <w:rsid w:val="00883401"/>
    <w:rsid w:val="00886854"/>
    <w:rsid w:val="00886FD2"/>
    <w:rsid w:val="0088748B"/>
    <w:rsid w:val="00887AFF"/>
    <w:rsid w:val="00887BD5"/>
    <w:rsid w:val="008922F3"/>
    <w:rsid w:val="00893A8F"/>
    <w:rsid w:val="00894C50"/>
    <w:rsid w:val="00894F92"/>
    <w:rsid w:val="00897FB6"/>
    <w:rsid w:val="008A16DD"/>
    <w:rsid w:val="008A275C"/>
    <w:rsid w:val="008A2950"/>
    <w:rsid w:val="008A2EED"/>
    <w:rsid w:val="008A4741"/>
    <w:rsid w:val="008A5279"/>
    <w:rsid w:val="008A64D7"/>
    <w:rsid w:val="008A7CE0"/>
    <w:rsid w:val="008B1CDB"/>
    <w:rsid w:val="008B5323"/>
    <w:rsid w:val="008B7411"/>
    <w:rsid w:val="008C3471"/>
    <w:rsid w:val="008C3FC9"/>
    <w:rsid w:val="008C45E4"/>
    <w:rsid w:val="008C4B55"/>
    <w:rsid w:val="008C5556"/>
    <w:rsid w:val="008D439C"/>
    <w:rsid w:val="008D507E"/>
    <w:rsid w:val="008D57B3"/>
    <w:rsid w:val="008D704B"/>
    <w:rsid w:val="008E00F1"/>
    <w:rsid w:val="008E176B"/>
    <w:rsid w:val="008E2396"/>
    <w:rsid w:val="008E58CB"/>
    <w:rsid w:val="008E5D46"/>
    <w:rsid w:val="008E69D7"/>
    <w:rsid w:val="008E70E2"/>
    <w:rsid w:val="008E752B"/>
    <w:rsid w:val="008E761E"/>
    <w:rsid w:val="008F0880"/>
    <w:rsid w:val="008F0B3D"/>
    <w:rsid w:val="008F1181"/>
    <w:rsid w:val="008F13FF"/>
    <w:rsid w:val="008F2999"/>
    <w:rsid w:val="008F3E91"/>
    <w:rsid w:val="008F64CE"/>
    <w:rsid w:val="009008F6"/>
    <w:rsid w:val="00900F19"/>
    <w:rsid w:val="00902FBD"/>
    <w:rsid w:val="0090764E"/>
    <w:rsid w:val="00907920"/>
    <w:rsid w:val="009112D0"/>
    <w:rsid w:val="00912E20"/>
    <w:rsid w:val="00921E4A"/>
    <w:rsid w:val="009237A4"/>
    <w:rsid w:val="00925F36"/>
    <w:rsid w:val="009269F3"/>
    <w:rsid w:val="009274A0"/>
    <w:rsid w:val="009313DA"/>
    <w:rsid w:val="009337C4"/>
    <w:rsid w:val="00941E89"/>
    <w:rsid w:val="009430D1"/>
    <w:rsid w:val="00956B45"/>
    <w:rsid w:val="00956BA9"/>
    <w:rsid w:val="009600F6"/>
    <w:rsid w:val="009610AC"/>
    <w:rsid w:val="00964526"/>
    <w:rsid w:val="00966B17"/>
    <w:rsid w:val="00967E7A"/>
    <w:rsid w:val="00971D0E"/>
    <w:rsid w:val="00972BB8"/>
    <w:rsid w:val="00973C78"/>
    <w:rsid w:val="00974728"/>
    <w:rsid w:val="009758B9"/>
    <w:rsid w:val="00975972"/>
    <w:rsid w:val="00975C4B"/>
    <w:rsid w:val="00976458"/>
    <w:rsid w:val="00984E18"/>
    <w:rsid w:val="009901B4"/>
    <w:rsid w:val="009901FA"/>
    <w:rsid w:val="009916D1"/>
    <w:rsid w:val="00992CDE"/>
    <w:rsid w:val="0099303D"/>
    <w:rsid w:val="0099335E"/>
    <w:rsid w:val="00994B62"/>
    <w:rsid w:val="00995041"/>
    <w:rsid w:val="009955FA"/>
    <w:rsid w:val="00997A14"/>
    <w:rsid w:val="009A1AA5"/>
    <w:rsid w:val="009A7A89"/>
    <w:rsid w:val="009B08E2"/>
    <w:rsid w:val="009B0C76"/>
    <w:rsid w:val="009B1850"/>
    <w:rsid w:val="009B511E"/>
    <w:rsid w:val="009C030E"/>
    <w:rsid w:val="009C1511"/>
    <w:rsid w:val="009C29B9"/>
    <w:rsid w:val="009C371C"/>
    <w:rsid w:val="009C39D9"/>
    <w:rsid w:val="009C40A7"/>
    <w:rsid w:val="009C555B"/>
    <w:rsid w:val="009D0695"/>
    <w:rsid w:val="009D35DE"/>
    <w:rsid w:val="009D6C8E"/>
    <w:rsid w:val="009E06AF"/>
    <w:rsid w:val="009E0815"/>
    <w:rsid w:val="009E1C23"/>
    <w:rsid w:val="009F0BAA"/>
    <w:rsid w:val="009F1A55"/>
    <w:rsid w:val="009F1E07"/>
    <w:rsid w:val="009F3383"/>
    <w:rsid w:val="009F3FDB"/>
    <w:rsid w:val="00A01A40"/>
    <w:rsid w:val="00A01B6D"/>
    <w:rsid w:val="00A020BF"/>
    <w:rsid w:val="00A113FB"/>
    <w:rsid w:val="00A114E6"/>
    <w:rsid w:val="00A116B8"/>
    <w:rsid w:val="00A1176B"/>
    <w:rsid w:val="00A127C3"/>
    <w:rsid w:val="00A1537B"/>
    <w:rsid w:val="00A2021C"/>
    <w:rsid w:val="00A20D85"/>
    <w:rsid w:val="00A224FB"/>
    <w:rsid w:val="00A25CA1"/>
    <w:rsid w:val="00A27468"/>
    <w:rsid w:val="00A4136B"/>
    <w:rsid w:val="00A43EAA"/>
    <w:rsid w:val="00A521F0"/>
    <w:rsid w:val="00A52281"/>
    <w:rsid w:val="00A525C1"/>
    <w:rsid w:val="00A542DF"/>
    <w:rsid w:val="00A5521B"/>
    <w:rsid w:val="00A56847"/>
    <w:rsid w:val="00A57787"/>
    <w:rsid w:val="00A57DEC"/>
    <w:rsid w:val="00A6244C"/>
    <w:rsid w:val="00A66048"/>
    <w:rsid w:val="00A66CF7"/>
    <w:rsid w:val="00A67D9D"/>
    <w:rsid w:val="00A71CF4"/>
    <w:rsid w:val="00A71F17"/>
    <w:rsid w:val="00A7349E"/>
    <w:rsid w:val="00A738F6"/>
    <w:rsid w:val="00A75BA0"/>
    <w:rsid w:val="00A7672B"/>
    <w:rsid w:val="00A76AA7"/>
    <w:rsid w:val="00A81F5B"/>
    <w:rsid w:val="00A82434"/>
    <w:rsid w:val="00A8261B"/>
    <w:rsid w:val="00A8382E"/>
    <w:rsid w:val="00A83D89"/>
    <w:rsid w:val="00A87C1A"/>
    <w:rsid w:val="00A91C17"/>
    <w:rsid w:val="00A92988"/>
    <w:rsid w:val="00A965B0"/>
    <w:rsid w:val="00AA075D"/>
    <w:rsid w:val="00AA2F56"/>
    <w:rsid w:val="00AA34ED"/>
    <w:rsid w:val="00AA359C"/>
    <w:rsid w:val="00AA5851"/>
    <w:rsid w:val="00AA6BFB"/>
    <w:rsid w:val="00AB0BD5"/>
    <w:rsid w:val="00AB2801"/>
    <w:rsid w:val="00AB5B3C"/>
    <w:rsid w:val="00AB6B15"/>
    <w:rsid w:val="00AB7F34"/>
    <w:rsid w:val="00AC0E8B"/>
    <w:rsid w:val="00AC3199"/>
    <w:rsid w:val="00AC319C"/>
    <w:rsid w:val="00AC34F3"/>
    <w:rsid w:val="00AC6038"/>
    <w:rsid w:val="00AC70BB"/>
    <w:rsid w:val="00AD19D9"/>
    <w:rsid w:val="00AD2983"/>
    <w:rsid w:val="00AD4132"/>
    <w:rsid w:val="00AE1619"/>
    <w:rsid w:val="00AE32A8"/>
    <w:rsid w:val="00AE3885"/>
    <w:rsid w:val="00AE5980"/>
    <w:rsid w:val="00AE656D"/>
    <w:rsid w:val="00AE6CE5"/>
    <w:rsid w:val="00AF0B5A"/>
    <w:rsid w:val="00AF26BE"/>
    <w:rsid w:val="00AF2A20"/>
    <w:rsid w:val="00AF6528"/>
    <w:rsid w:val="00B02CE4"/>
    <w:rsid w:val="00B04486"/>
    <w:rsid w:val="00B066A0"/>
    <w:rsid w:val="00B066E5"/>
    <w:rsid w:val="00B07C0D"/>
    <w:rsid w:val="00B1321B"/>
    <w:rsid w:val="00B14343"/>
    <w:rsid w:val="00B14AE8"/>
    <w:rsid w:val="00B1713E"/>
    <w:rsid w:val="00B20794"/>
    <w:rsid w:val="00B2293B"/>
    <w:rsid w:val="00B23D8D"/>
    <w:rsid w:val="00B2500F"/>
    <w:rsid w:val="00B25197"/>
    <w:rsid w:val="00B25BC5"/>
    <w:rsid w:val="00B25C3A"/>
    <w:rsid w:val="00B31779"/>
    <w:rsid w:val="00B36B6B"/>
    <w:rsid w:val="00B37A2A"/>
    <w:rsid w:val="00B37EC5"/>
    <w:rsid w:val="00B40E52"/>
    <w:rsid w:val="00B43BF2"/>
    <w:rsid w:val="00B4732F"/>
    <w:rsid w:val="00B47B10"/>
    <w:rsid w:val="00B51B3B"/>
    <w:rsid w:val="00B524DB"/>
    <w:rsid w:val="00B56026"/>
    <w:rsid w:val="00B575FE"/>
    <w:rsid w:val="00B61290"/>
    <w:rsid w:val="00B61668"/>
    <w:rsid w:val="00B621BF"/>
    <w:rsid w:val="00B65508"/>
    <w:rsid w:val="00B67CAE"/>
    <w:rsid w:val="00B81B52"/>
    <w:rsid w:val="00B83A67"/>
    <w:rsid w:val="00B84052"/>
    <w:rsid w:val="00B843E4"/>
    <w:rsid w:val="00B87183"/>
    <w:rsid w:val="00B9251B"/>
    <w:rsid w:val="00B941A7"/>
    <w:rsid w:val="00B965AD"/>
    <w:rsid w:val="00BA0571"/>
    <w:rsid w:val="00BA1BB2"/>
    <w:rsid w:val="00BA1BD8"/>
    <w:rsid w:val="00BA59F6"/>
    <w:rsid w:val="00BA6B51"/>
    <w:rsid w:val="00BB0316"/>
    <w:rsid w:val="00BB1001"/>
    <w:rsid w:val="00BB32C6"/>
    <w:rsid w:val="00BB4291"/>
    <w:rsid w:val="00BB6E89"/>
    <w:rsid w:val="00BB7A99"/>
    <w:rsid w:val="00BC39D7"/>
    <w:rsid w:val="00BC3F33"/>
    <w:rsid w:val="00BC4E2E"/>
    <w:rsid w:val="00BC5065"/>
    <w:rsid w:val="00BC5F7A"/>
    <w:rsid w:val="00BD05C0"/>
    <w:rsid w:val="00BD07FD"/>
    <w:rsid w:val="00BD0EBC"/>
    <w:rsid w:val="00BD16A3"/>
    <w:rsid w:val="00BD191D"/>
    <w:rsid w:val="00BD34BE"/>
    <w:rsid w:val="00BD45F7"/>
    <w:rsid w:val="00BD6F76"/>
    <w:rsid w:val="00BD7097"/>
    <w:rsid w:val="00BE5F38"/>
    <w:rsid w:val="00C00F58"/>
    <w:rsid w:val="00C01E0F"/>
    <w:rsid w:val="00C02146"/>
    <w:rsid w:val="00C0293F"/>
    <w:rsid w:val="00C03E52"/>
    <w:rsid w:val="00C04410"/>
    <w:rsid w:val="00C05DEB"/>
    <w:rsid w:val="00C06A08"/>
    <w:rsid w:val="00C1046A"/>
    <w:rsid w:val="00C16DE3"/>
    <w:rsid w:val="00C2126A"/>
    <w:rsid w:val="00C2212C"/>
    <w:rsid w:val="00C23454"/>
    <w:rsid w:val="00C240C0"/>
    <w:rsid w:val="00C24473"/>
    <w:rsid w:val="00C24999"/>
    <w:rsid w:val="00C34D7B"/>
    <w:rsid w:val="00C4225B"/>
    <w:rsid w:val="00C43695"/>
    <w:rsid w:val="00C44AA5"/>
    <w:rsid w:val="00C46DF7"/>
    <w:rsid w:val="00C525B0"/>
    <w:rsid w:val="00C54EA3"/>
    <w:rsid w:val="00C55387"/>
    <w:rsid w:val="00C55D2A"/>
    <w:rsid w:val="00C62B44"/>
    <w:rsid w:val="00C63697"/>
    <w:rsid w:val="00C63992"/>
    <w:rsid w:val="00C65371"/>
    <w:rsid w:val="00C660E4"/>
    <w:rsid w:val="00C66C9C"/>
    <w:rsid w:val="00C7099C"/>
    <w:rsid w:val="00C70D58"/>
    <w:rsid w:val="00C74BA5"/>
    <w:rsid w:val="00C74C0D"/>
    <w:rsid w:val="00C76733"/>
    <w:rsid w:val="00C7722F"/>
    <w:rsid w:val="00C774A0"/>
    <w:rsid w:val="00C8305B"/>
    <w:rsid w:val="00C834B1"/>
    <w:rsid w:val="00C83B2D"/>
    <w:rsid w:val="00C83B74"/>
    <w:rsid w:val="00C84CD6"/>
    <w:rsid w:val="00C85059"/>
    <w:rsid w:val="00C865FA"/>
    <w:rsid w:val="00C905FE"/>
    <w:rsid w:val="00C92815"/>
    <w:rsid w:val="00C94969"/>
    <w:rsid w:val="00C97FAC"/>
    <w:rsid w:val="00CA537C"/>
    <w:rsid w:val="00CA5D71"/>
    <w:rsid w:val="00CB12EC"/>
    <w:rsid w:val="00CB225C"/>
    <w:rsid w:val="00CB3465"/>
    <w:rsid w:val="00CB71EE"/>
    <w:rsid w:val="00CC05B1"/>
    <w:rsid w:val="00CC1225"/>
    <w:rsid w:val="00CC5623"/>
    <w:rsid w:val="00CC57F4"/>
    <w:rsid w:val="00CC75A1"/>
    <w:rsid w:val="00CD0A1B"/>
    <w:rsid w:val="00CD23EF"/>
    <w:rsid w:val="00CD257E"/>
    <w:rsid w:val="00CD4644"/>
    <w:rsid w:val="00CD4A37"/>
    <w:rsid w:val="00CD5FA5"/>
    <w:rsid w:val="00CD6FB1"/>
    <w:rsid w:val="00CD73A1"/>
    <w:rsid w:val="00CE0580"/>
    <w:rsid w:val="00CE2DE2"/>
    <w:rsid w:val="00CE49DF"/>
    <w:rsid w:val="00CE5D2C"/>
    <w:rsid w:val="00CE7CA2"/>
    <w:rsid w:val="00CF0925"/>
    <w:rsid w:val="00CF2960"/>
    <w:rsid w:val="00CF67DB"/>
    <w:rsid w:val="00CF7FF8"/>
    <w:rsid w:val="00D00EAE"/>
    <w:rsid w:val="00D02AD5"/>
    <w:rsid w:val="00D03028"/>
    <w:rsid w:val="00D03F57"/>
    <w:rsid w:val="00D058AD"/>
    <w:rsid w:val="00D05A05"/>
    <w:rsid w:val="00D07582"/>
    <w:rsid w:val="00D10660"/>
    <w:rsid w:val="00D10C79"/>
    <w:rsid w:val="00D12FBE"/>
    <w:rsid w:val="00D13237"/>
    <w:rsid w:val="00D14176"/>
    <w:rsid w:val="00D14FE9"/>
    <w:rsid w:val="00D17DFD"/>
    <w:rsid w:val="00D20031"/>
    <w:rsid w:val="00D212AA"/>
    <w:rsid w:val="00D218D6"/>
    <w:rsid w:val="00D21D93"/>
    <w:rsid w:val="00D2286A"/>
    <w:rsid w:val="00D23A0A"/>
    <w:rsid w:val="00D23FE9"/>
    <w:rsid w:val="00D25BFA"/>
    <w:rsid w:val="00D304F2"/>
    <w:rsid w:val="00D31B1B"/>
    <w:rsid w:val="00D3363A"/>
    <w:rsid w:val="00D33B89"/>
    <w:rsid w:val="00D356EB"/>
    <w:rsid w:val="00D37B3A"/>
    <w:rsid w:val="00D37CCA"/>
    <w:rsid w:val="00D37E07"/>
    <w:rsid w:val="00D40062"/>
    <w:rsid w:val="00D40211"/>
    <w:rsid w:val="00D40612"/>
    <w:rsid w:val="00D4183A"/>
    <w:rsid w:val="00D4360A"/>
    <w:rsid w:val="00D43BB4"/>
    <w:rsid w:val="00D4558A"/>
    <w:rsid w:val="00D458F6"/>
    <w:rsid w:val="00D466CA"/>
    <w:rsid w:val="00D53781"/>
    <w:rsid w:val="00D53F48"/>
    <w:rsid w:val="00D56E6A"/>
    <w:rsid w:val="00D56F9F"/>
    <w:rsid w:val="00D575F1"/>
    <w:rsid w:val="00D579E0"/>
    <w:rsid w:val="00D61461"/>
    <w:rsid w:val="00D616E6"/>
    <w:rsid w:val="00D66E39"/>
    <w:rsid w:val="00D70F43"/>
    <w:rsid w:val="00D71AFD"/>
    <w:rsid w:val="00D727DF"/>
    <w:rsid w:val="00D74178"/>
    <w:rsid w:val="00D7549E"/>
    <w:rsid w:val="00D90066"/>
    <w:rsid w:val="00D9006B"/>
    <w:rsid w:val="00D930AE"/>
    <w:rsid w:val="00D94B59"/>
    <w:rsid w:val="00D94C90"/>
    <w:rsid w:val="00DA17CC"/>
    <w:rsid w:val="00DA1C27"/>
    <w:rsid w:val="00DA1D60"/>
    <w:rsid w:val="00DA2BAB"/>
    <w:rsid w:val="00DA3ABA"/>
    <w:rsid w:val="00DA5129"/>
    <w:rsid w:val="00DA536B"/>
    <w:rsid w:val="00DA743B"/>
    <w:rsid w:val="00DA7BD3"/>
    <w:rsid w:val="00DB058D"/>
    <w:rsid w:val="00DB1392"/>
    <w:rsid w:val="00DB2F17"/>
    <w:rsid w:val="00DB3C4C"/>
    <w:rsid w:val="00DB3E4F"/>
    <w:rsid w:val="00DB5C3E"/>
    <w:rsid w:val="00DB6A27"/>
    <w:rsid w:val="00DB7001"/>
    <w:rsid w:val="00DB7C1D"/>
    <w:rsid w:val="00DC35F5"/>
    <w:rsid w:val="00DC3606"/>
    <w:rsid w:val="00DD0591"/>
    <w:rsid w:val="00DD14AC"/>
    <w:rsid w:val="00DD2A1A"/>
    <w:rsid w:val="00DD3A11"/>
    <w:rsid w:val="00DD4B8D"/>
    <w:rsid w:val="00DD7225"/>
    <w:rsid w:val="00DE0B31"/>
    <w:rsid w:val="00DE1C97"/>
    <w:rsid w:val="00DE22A8"/>
    <w:rsid w:val="00DE29A4"/>
    <w:rsid w:val="00DE3796"/>
    <w:rsid w:val="00DF021D"/>
    <w:rsid w:val="00DF07E7"/>
    <w:rsid w:val="00DF130F"/>
    <w:rsid w:val="00DF4FEF"/>
    <w:rsid w:val="00DF7FDE"/>
    <w:rsid w:val="00E01D5A"/>
    <w:rsid w:val="00E03473"/>
    <w:rsid w:val="00E0497A"/>
    <w:rsid w:val="00E05562"/>
    <w:rsid w:val="00E06144"/>
    <w:rsid w:val="00E076B1"/>
    <w:rsid w:val="00E11FEA"/>
    <w:rsid w:val="00E15532"/>
    <w:rsid w:val="00E156A9"/>
    <w:rsid w:val="00E15ED5"/>
    <w:rsid w:val="00E166DE"/>
    <w:rsid w:val="00E177BE"/>
    <w:rsid w:val="00E22D46"/>
    <w:rsid w:val="00E241DC"/>
    <w:rsid w:val="00E27D52"/>
    <w:rsid w:val="00E31181"/>
    <w:rsid w:val="00E31572"/>
    <w:rsid w:val="00E40B66"/>
    <w:rsid w:val="00E416C4"/>
    <w:rsid w:val="00E42F5C"/>
    <w:rsid w:val="00E435C3"/>
    <w:rsid w:val="00E43D12"/>
    <w:rsid w:val="00E44C6F"/>
    <w:rsid w:val="00E47ABF"/>
    <w:rsid w:val="00E5134E"/>
    <w:rsid w:val="00E54956"/>
    <w:rsid w:val="00E611B1"/>
    <w:rsid w:val="00E62F0D"/>
    <w:rsid w:val="00E63242"/>
    <w:rsid w:val="00E64C07"/>
    <w:rsid w:val="00E6623F"/>
    <w:rsid w:val="00E67C18"/>
    <w:rsid w:val="00E701BB"/>
    <w:rsid w:val="00E71633"/>
    <w:rsid w:val="00E71BE1"/>
    <w:rsid w:val="00E72ACB"/>
    <w:rsid w:val="00E738DD"/>
    <w:rsid w:val="00E747C5"/>
    <w:rsid w:val="00E75BCF"/>
    <w:rsid w:val="00E776B1"/>
    <w:rsid w:val="00E77ED7"/>
    <w:rsid w:val="00E8073F"/>
    <w:rsid w:val="00E82D8F"/>
    <w:rsid w:val="00E8608C"/>
    <w:rsid w:val="00E87C8F"/>
    <w:rsid w:val="00E90B42"/>
    <w:rsid w:val="00E91BF1"/>
    <w:rsid w:val="00E91F7E"/>
    <w:rsid w:val="00E922FD"/>
    <w:rsid w:val="00E923F7"/>
    <w:rsid w:val="00E9389D"/>
    <w:rsid w:val="00E948F4"/>
    <w:rsid w:val="00E95C75"/>
    <w:rsid w:val="00E97CE0"/>
    <w:rsid w:val="00EA002E"/>
    <w:rsid w:val="00EA1996"/>
    <w:rsid w:val="00EA1DAE"/>
    <w:rsid w:val="00EA2B03"/>
    <w:rsid w:val="00EA3E83"/>
    <w:rsid w:val="00EA4629"/>
    <w:rsid w:val="00EA5E53"/>
    <w:rsid w:val="00EA7B39"/>
    <w:rsid w:val="00EB12E2"/>
    <w:rsid w:val="00EB1607"/>
    <w:rsid w:val="00EB2261"/>
    <w:rsid w:val="00EB289B"/>
    <w:rsid w:val="00EB314C"/>
    <w:rsid w:val="00EB4D92"/>
    <w:rsid w:val="00EB5D54"/>
    <w:rsid w:val="00EB7775"/>
    <w:rsid w:val="00EC0F26"/>
    <w:rsid w:val="00EC45B0"/>
    <w:rsid w:val="00EC6F48"/>
    <w:rsid w:val="00ED0789"/>
    <w:rsid w:val="00ED0CBB"/>
    <w:rsid w:val="00ED23F5"/>
    <w:rsid w:val="00ED3D75"/>
    <w:rsid w:val="00ED3FD2"/>
    <w:rsid w:val="00ED6355"/>
    <w:rsid w:val="00ED6CB5"/>
    <w:rsid w:val="00EE0174"/>
    <w:rsid w:val="00EE02AC"/>
    <w:rsid w:val="00EE1DE9"/>
    <w:rsid w:val="00EE5E8B"/>
    <w:rsid w:val="00EF04D3"/>
    <w:rsid w:val="00EF0782"/>
    <w:rsid w:val="00EF18CC"/>
    <w:rsid w:val="00EF1C66"/>
    <w:rsid w:val="00EF20E4"/>
    <w:rsid w:val="00EF7546"/>
    <w:rsid w:val="00F01A47"/>
    <w:rsid w:val="00F06363"/>
    <w:rsid w:val="00F0643C"/>
    <w:rsid w:val="00F069EE"/>
    <w:rsid w:val="00F11A53"/>
    <w:rsid w:val="00F12023"/>
    <w:rsid w:val="00F13CB5"/>
    <w:rsid w:val="00F15290"/>
    <w:rsid w:val="00F20F48"/>
    <w:rsid w:val="00F20FE5"/>
    <w:rsid w:val="00F23738"/>
    <w:rsid w:val="00F2618C"/>
    <w:rsid w:val="00F26E06"/>
    <w:rsid w:val="00F27FF8"/>
    <w:rsid w:val="00F3159A"/>
    <w:rsid w:val="00F32D33"/>
    <w:rsid w:val="00F32DF1"/>
    <w:rsid w:val="00F339AD"/>
    <w:rsid w:val="00F34706"/>
    <w:rsid w:val="00F3515B"/>
    <w:rsid w:val="00F3706D"/>
    <w:rsid w:val="00F37D63"/>
    <w:rsid w:val="00F4167F"/>
    <w:rsid w:val="00F43CDD"/>
    <w:rsid w:val="00F44515"/>
    <w:rsid w:val="00F447DF"/>
    <w:rsid w:val="00F45A03"/>
    <w:rsid w:val="00F45B88"/>
    <w:rsid w:val="00F5006F"/>
    <w:rsid w:val="00F57383"/>
    <w:rsid w:val="00F611C3"/>
    <w:rsid w:val="00F6515E"/>
    <w:rsid w:val="00F66D25"/>
    <w:rsid w:val="00F67B5F"/>
    <w:rsid w:val="00F724B2"/>
    <w:rsid w:val="00F72B22"/>
    <w:rsid w:val="00F7469A"/>
    <w:rsid w:val="00F80FD2"/>
    <w:rsid w:val="00F81266"/>
    <w:rsid w:val="00F8192B"/>
    <w:rsid w:val="00F82868"/>
    <w:rsid w:val="00F840C8"/>
    <w:rsid w:val="00F86995"/>
    <w:rsid w:val="00F9004D"/>
    <w:rsid w:val="00F90D80"/>
    <w:rsid w:val="00F92D08"/>
    <w:rsid w:val="00F93D5D"/>
    <w:rsid w:val="00F945D9"/>
    <w:rsid w:val="00F94717"/>
    <w:rsid w:val="00F975A3"/>
    <w:rsid w:val="00FA2373"/>
    <w:rsid w:val="00FA4062"/>
    <w:rsid w:val="00FA6F26"/>
    <w:rsid w:val="00FB02FF"/>
    <w:rsid w:val="00FB29F0"/>
    <w:rsid w:val="00FB2D5B"/>
    <w:rsid w:val="00FB4BDF"/>
    <w:rsid w:val="00FB625C"/>
    <w:rsid w:val="00FB6ECA"/>
    <w:rsid w:val="00FB7E4C"/>
    <w:rsid w:val="00FC27EA"/>
    <w:rsid w:val="00FC5B1D"/>
    <w:rsid w:val="00FD1A1C"/>
    <w:rsid w:val="00FD2858"/>
    <w:rsid w:val="00FD4500"/>
    <w:rsid w:val="00FD4E75"/>
    <w:rsid w:val="00FD5F72"/>
    <w:rsid w:val="00FE11FA"/>
    <w:rsid w:val="00FE3268"/>
    <w:rsid w:val="00FE3E11"/>
    <w:rsid w:val="00FE3F2E"/>
    <w:rsid w:val="00FE6BC0"/>
    <w:rsid w:val="00FF2F78"/>
    <w:rsid w:val="00FF3CDE"/>
    <w:rsid w:val="00FF430C"/>
    <w:rsid w:val="00FF4ED7"/>
    <w:rsid w:val="00FF55AD"/>
    <w:rsid w:val="00FF5645"/>
    <w:rsid w:val="00FF69F8"/>
    <w:rsid w:val="00FF6F3A"/>
    <w:rsid w:val="00FF71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398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61668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5A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F088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668"/>
  </w:style>
  <w:style w:type="paragraph" w:styleId="Footer">
    <w:name w:val="footer"/>
    <w:basedOn w:val="Normal"/>
    <w:link w:val="FooterChar"/>
    <w:uiPriority w:val="99"/>
    <w:unhideWhenUsed/>
    <w:rsid w:val="00B616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668"/>
  </w:style>
  <w:style w:type="paragraph" w:customStyle="1" w:styleId="BasicParagraph">
    <w:name w:val="[Basic Paragraph]"/>
    <w:basedOn w:val="Normal"/>
    <w:uiPriority w:val="99"/>
    <w:rsid w:val="00B616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1C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1C37"/>
    <w:rPr>
      <w:rFonts w:ascii="Tahoma" w:eastAsia="Cambr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C5A5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rsid w:val="000C5A56"/>
    <w:rPr>
      <w:rFonts w:ascii="Comic Sans MS" w:eastAsia="Times New Roman" w:hAnsi="Comic Sans MS"/>
      <w:sz w:val="22"/>
    </w:rPr>
  </w:style>
  <w:style w:type="character" w:customStyle="1" w:styleId="BodyTextChar">
    <w:name w:val="Body Text Char"/>
    <w:basedOn w:val="DefaultParagraphFont"/>
    <w:link w:val="BodyText"/>
    <w:rsid w:val="000C5A56"/>
    <w:rPr>
      <w:rFonts w:ascii="Comic Sans MS" w:eastAsia="Times New Roman" w:hAnsi="Comic Sans MS"/>
      <w:sz w:val="22"/>
      <w:szCs w:val="24"/>
      <w:lang w:eastAsia="en-US"/>
    </w:rPr>
  </w:style>
  <w:style w:type="paragraph" w:customStyle="1" w:styleId="Default">
    <w:name w:val="Default"/>
    <w:rsid w:val="007005D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445E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5445E7"/>
    <w:pPr>
      <w:autoSpaceDN w:val="0"/>
    </w:pPr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rsid w:val="005445E7"/>
    <w:rPr>
      <w:rFonts w:ascii="Calibri" w:eastAsia="Calibri" w:hAnsi="Calibri"/>
      <w:sz w:val="22"/>
      <w:szCs w:val="21"/>
      <w:lang w:eastAsia="en-US"/>
    </w:rPr>
  </w:style>
  <w:style w:type="table" w:styleId="TableGrid">
    <w:name w:val="Table Grid"/>
    <w:basedOn w:val="TableNormal"/>
    <w:uiPriority w:val="39"/>
    <w:rsid w:val="00ED3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3B74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C83B74"/>
  </w:style>
  <w:style w:type="character" w:customStyle="1" w:styleId="eop">
    <w:name w:val="eop"/>
    <w:basedOn w:val="DefaultParagraphFont"/>
    <w:rsid w:val="00C83B74"/>
  </w:style>
  <w:style w:type="character" w:customStyle="1" w:styleId="spellingerror">
    <w:name w:val="spellingerror"/>
    <w:basedOn w:val="DefaultParagraphFont"/>
    <w:rsid w:val="00C83B74"/>
  </w:style>
  <w:style w:type="character" w:styleId="UnresolvedMention">
    <w:name w:val="Unresolved Mention"/>
    <w:basedOn w:val="DefaultParagraphFont"/>
    <w:uiPriority w:val="99"/>
    <w:rsid w:val="00AF652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957C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F0880"/>
    <w:rPr>
      <w:rFonts w:ascii="Times New Roman" w:eastAsia="Times New Roman" w:hAnsi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8F088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2212C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B5A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-size-extra-large">
    <w:name w:val="a-size-extra-large"/>
    <w:basedOn w:val="DefaultParagraphFont"/>
    <w:rsid w:val="002B5AAC"/>
  </w:style>
  <w:style w:type="paragraph" w:styleId="NoSpacing">
    <w:name w:val="No Spacing"/>
    <w:uiPriority w:val="1"/>
    <w:qFormat/>
    <w:rsid w:val="008C45E4"/>
    <w:rPr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F12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yscottage\AppData\Local\Microsoft\Windows\INetCache\Content.Outlook\B266UGVL\RFI%20%20SFI%20letterhead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6D74E14F6254ABB2EA3F422A60A9D" ma:contentTypeVersion="18" ma:contentTypeDescription="Create a new document." ma:contentTypeScope="" ma:versionID="a543f2a62766117c132241a852e7fcac">
  <xsd:schema xmlns:xsd="http://www.w3.org/2001/XMLSchema" xmlns:xs="http://www.w3.org/2001/XMLSchema" xmlns:p="http://schemas.microsoft.com/office/2006/metadata/properties" xmlns:ns2="48d03e54-12fa-4ad8-9757-3bdf8b613d92" xmlns:ns3="2f5af945-308c-4fdf-b823-80eb990cf430" targetNamespace="http://schemas.microsoft.com/office/2006/metadata/properties" ma:root="true" ma:fieldsID="ffe3ad7e835593022061edf584ce2adc" ns2:_="" ns3:_="">
    <xsd:import namespace="48d03e54-12fa-4ad8-9757-3bdf8b613d92"/>
    <xsd:import namespace="2f5af945-308c-4fdf-b823-80eb990cf4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03e54-12fa-4ad8-9757-3bdf8b613d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e8ad3e-5113-45e1-8e9e-4eff2ec9b49a}" ma:internalName="TaxCatchAll" ma:showField="CatchAllData" ma:web="48d03e54-12fa-4ad8-9757-3bdf8b613d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af945-308c-4fdf-b823-80eb990cf4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f6d8aa5-fa98-48bb-a9cb-7eb75acb9f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03e54-12fa-4ad8-9757-3bdf8b613d92" xsi:nil="true"/>
    <lcf76f155ced4ddcb4097134ff3c332f xmlns="2f5af945-308c-4fdf-b823-80eb990cf43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14B447-A19B-4C42-9E96-886F0AA6E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d03e54-12fa-4ad8-9757-3bdf8b613d92"/>
    <ds:schemaRef ds:uri="2f5af945-308c-4fdf-b823-80eb990cf4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810313-7E5C-4931-8017-B1FE4AF37789}">
  <ds:schemaRefs>
    <ds:schemaRef ds:uri="http://schemas.microsoft.com/office/2006/metadata/properties"/>
    <ds:schemaRef ds:uri="http://schemas.microsoft.com/office/infopath/2007/PartnerControls"/>
    <ds:schemaRef ds:uri="48d03e54-12fa-4ad8-9757-3bdf8b613d92"/>
    <ds:schemaRef ds:uri="2f5af945-308c-4fdf-b823-80eb990cf430"/>
  </ds:schemaRefs>
</ds:datastoreItem>
</file>

<file path=customXml/itemProps3.xml><?xml version="1.0" encoding="utf-8"?>
<ds:datastoreItem xmlns:ds="http://schemas.openxmlformats.org/officeDocument/2006/customXml" ds:itemID="{990B2EE5-D41E-49D1-AC34-217EEC4878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RFI  SFI letterhead FINAL</Template>
  <TotalTime>0</TotalTime>
  <Pages>2</Pages>
  <Words>205</Words>
  <Characters>1174</Characters>
  <Application>Microsoft Office Word</Application>
  <DocSecurity>2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Source Creative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implementing-a-sensory-diet-trial-and-review</dc:title>
  <dc:creator>Grayscottage</dc:creator>
  <cp:lastModifiedBy>Louise Cobbold</cp:lastModifiedBy>
  <cp:revision>16</cp:revision>
  <cp:lastPrinted>2023-11-13T14:40:00Z</cp:lastPrinted>
  <dcterms:created xsi:type="dcterms:W3CDTF">2023-11-14T08:39:00Z</dcterms:created>
  <dcterms:modified xsi:type="dcterms:W3CDTF">2024-12-24T11:47:01Z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0x010100E586D74E14F6254ABB2EA3F422A60A9D</vt:lpwstr>
  </property>
  <property fmtid="{D5CDD505-2E9C-101B-9397-08002B2CF9AE}" pid="3" name="MediaServiceImageTags">
    <vt:lpwstr/>
  </property>
</Properties>
</file>